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0FA2" w:rsidRDefault="00740FA2" w:rsidP="00977F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C1635">
        <w:rPr>
          <w:rFonts w:ascii="Times New Roman" w:hAnsi="Times New Roman" w:cs="Times New Roman"/>
          <w:sz w:val="28"/>
          <w:szCs w:val="28"/>
        </w:rPr>
        <w:t>Сведения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0FA2" w:rsidRPr="004C1635" w:rsidRDefault="00740FA2" w:rsidP="00977F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доходах, об имуществе и обязательствах имущественного характера</w:t>
      </w:r>
    </w:p>
    <w:p w:rsidR="00740FA2" w:rsidRDefault="00740FA2" w:rsidP="00977F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период с 1 января 2014 года по 31 декабря 2014 года</w:t>
      </w:r>
    </w:p>
    <w:p w:rsidR="00740FA2" w:rsidRPr="00977FF6" w:rsidRDefault="00740FA2" w:rsidP="00977FF6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W w:w="2218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08"/>
        <w:gridCol w:w="2386"/>
        <w:gridCol w:w="2432"/>
        <w:gridCol w:w="2128"/>
        <w:gridCol w:w="1840"/>
        <w:gridCol w:w="992"/>
        <w:gridCol w:w="1701"/>
        <w:gridCol w:w="2307"/>
        <w:gridCol w:w="1200"/>
        <w:gridCol w:w="1440"/>
        <w:gridCol w:w="57"/>
        <w:gridCol w:w="10"/>
        <w:gridCol w:w="1549"/>
        <w:gridCol w:w="10"/>
        <w:gridCol w:w="1299"/>
        <w:gridCol w:w="2126"/>
      </w:tblGrid>
      <w:tr w:rsidR="00740FA2" w:rsidRPr="004676F3" w:rsidTr="000F6336">
        <w:trPr>
          <w:trHeight w:val="1250"/>
        </w:trPr>
        <w:tc>
          <w:tcPr>
            <w:tcW w:w="708" w:type="dxa"/>
            <w:vMerge w:val="restart"/>
          </w:tcPr>
          <w:p w:rsidR="00740FA2" w:rsidRPr="004676F3" w:rsidRDefault="00740FA2" w:rsidP="000354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0FA2" w:rsidRPr="004676F3" w:rsidRDefault="00740FA2" w:rsidP="000354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740FA2" w:rsidRPr="004676F3" w:rsidRDefault="00740FA2" w:rsidP="000354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2386" w:type="dxa"/>
            <w:vMerge w:val="restart"/>
          </w:tcPr>
          <w:p w:rsidR="00740FA2" w:rsidRPr="004676F3" w:rsidRDefault="00740FA2" w:rsidP="000354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Фамилия и инициалы лица, чьи сведения размещаются</w:t>
            </w:r>
          </w:p>
        </w:tc>
        <w:tc>
          <w:tcPr>
            <w:tcW w:w="2432" w:type="dxa"/>
            <w:vMerge w:val="restart"/>
          </w:tcPr>
          <w:p w:rsidR="00740FA2" w:rsidRPr="004676F3" w:rsidRDefault="00740FA2" w:rsidP="000354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6661" w:type="dxa"/>
            <w:gridSpan w:val="4"/>
          </w:tcPr>
          <w:p w:rsidR="00740FA2" w:rsidRPr="004676F3" w:rsidRDefault="00740FA2" w:rsidP="000354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Объекты недвижимости, находящиеся в собственности</w:t>
            </w:r>
          </w:p>
        </w:tc>
        <w:tc>
          <w:tcPr>
            <w:tcW w:w="5004" w:type="dxa"/>
            <w:gridSpan w:val="4"/>
          </w:tcPr>
          <w:p w:rsidR="00740FA2" w:rsidRPr="004676F3" w:rsidRDefault="00740FA2" w:rsidP="000354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Объекты недвижимости, находящиеся в пользовании</w:t>
            </w:r>
          </w:p>
        </w:tc>
        <w:tc>
          <w:tcPr>
            <w:tcW w:w="1559" w:type="dxa"/>
            <w:gridSpan w:val="2"/>
          </w:tcPr>
          <w:p w:rsidR="00740FA2" w:rsidRPr="004676F3" w:rsidRDefault="00740FA2" w:rsidP="000354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Транспортные средства (вид, марка)</w:t>
            </w:r>
          </w:p>
        </w:tc>
        <w:tc>
          <w:tcPr>
            <w:tcW w:w="1309" w:type="dxa"/>
            <w:gridSpan w:val="2"/>
          </w:tcPr>
          <w:p w:rsidR="00740FA2" w:rsidRPr="004676F3" w:rsidRDefault="00740FA2" w:rsidP="000354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Декла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риро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ванный годовой доход (руб.)</w:t>
            </w:r>
          </w:p>
        </w:tc>
        <w:tc>
          <w:tcPr>
            <w:tcW w:w="2126" w:type="dxa"/>
            <w:vMerge w:val="restart"/>
          </w:tcPr>
          <w:p w:rsidR="00740FA2" w:rsidRPr="004676F3" w:rsidRDefault="00740FA2" w:rsidP="000354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Сведения об источниках получения средств, за счет которых совершена сделка</w:t>
            </w:r>
            <w:r w:rsidRPr="004676F3">
              <w:rPr>
                <w:rStyle w:val="EndnoteReference"/>
                <w:rFonts w:ascii="Times New Roman" w:hAnsi="Times New Roman"/>
                <w:sz w:val="32"/>
                <w:szCs w:val="32"/>
              </w:rPr>
              <w:endnoteReference w:id="1"/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 xml:space="preserve">(вид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приобретенно-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го имущества, источники)</w:t>
            </w:r>
          </w:p>
        </w:tc>
      </w:tr>
      <w:tr w:rsidR="00740FA2" w:rsidRPr="004676F3" w:rsidTr="002E7875">
        <w:trPr>
          <w:cantSplit/>
          <w:trHeight w:val="1411"/>
        </w:trPr>
        <w:tc>
          <w:tcPr>
            <w:tcW w:w="708" w:type="dxa"/>
            <w:vMerge/>
          </w:tcPr>
          <w:p w:rsidR="00740FA2" w:rsidRPr="004676F3" w:rsidRDefault="00740FA2" w:rsidP="000354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6" w:type="dxa"/>
            <w:vMerge/>
          </w:tcPr>
          <w:p w:rsidR="00740FA2" w:rsidRPr="004676F3" w:rsidRDefault="00740FA2" w:rsidP="000354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2" w:type="dxa"/>
            <w:vMerge/>
          </w:tcPr>
          <w:p w:rsidR="00740FA2" w:rsidRPr="004676F3" w:rsidRDefault="00740FA2" w:rsidP="000354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8" w:type="dxa"/>
          </w:tcPr>
          <w:p w:rsidR="00740FA2" w:rsidRDefault="00740FA2" w:rsidP="000354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 xml:space="preserve">ид </w:t>
            </w:r>
          </w:p>
          <w:p w:rsidR="00740FA2" w:rsidRPr="004676F3" w:rsidRDefault="00740FA2" w:rsidP="000354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объекта</w:t>
            </w:r>
          </w:p>
        </w:tc>
        <w:tc>
          <w:tcPr>
            <w:tcW w:w="1840" w:type="dxa"/>
          </w:tcPr>
          <w:p w:rsidR="00740FA2" w:rsidRPr="004676F3" w:rsidRDefault="00740FA2" w:rsidP="000354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ид собствен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ности</w:t>
            </w:r>
          </w:p>
        </w:tc>
        <w:tc>
          <w:tcPr>
            <w:tcW w:w="992" w:type="dxa"/>
          </w:tcPr>
          <w:p w:rsidR="00740FA2" w:rsidRPr="004C1635" w:rsidRDefault="00740FA2" w:rsidP="000354D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Pr="004C1635">
              <w:rPr>
                <w:rFonts w:ascii="Times New Roman" w:hAnsi="Times New Roman" w:cs="Times New Roman"/>
                <w:bCs/>
                <w:sz w:val="28"/>
                <w:szCs w:val="28"/>
              </w:rPr>
              <w:t>ло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  <w:r w:rsidRPr="004C1635">
              <w:rPr>
                <w:rFonts w:ascii="Times New Roman" w:hAnsi="Times New Roman" w:cs="Times New Roman"/>
                <w:bCs/>
                <w:sz w:val="28"/>
                <w:szCs w:val="28"/>
              </w:rPr>
              <w:t>щадь</w:t>
            </w:r>
            <w:r w:rsidRPr="004C1635">
              <w:rPr>
                <w:rFonts w:ascii="Times New Roman" w:hAnsi="Times New Roman" w:cs="Times New Roman"/>
                <w:bCs/>
                <w:sz w:val="28"/>
                <w:szCs w:val="28"/>
              </w:rPr>
              <w:br/>
              <w:t>(кв.  м.)</w:t>
            </w:r>
          </w:p>
        </w:tc>
        <w:tc>
          <w:tcPr>
            <w:tcW w:w="1701" w:type="dxa"/>
          </w:tcPr>
          <w:p w:rsidR="00740FA2" w:rsidRPr="004676F3" w:rsidRDefault="00740FA2" w:rsidP="000354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трана распо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ложения</w:t>
            </w:r>
          </w:p>
        </w:tc>
        <w:tc>
          <w:tcPr>
            <w:tcW w:w="2307" w:type="dxa"/>
          </w:tcPr>
          <w:p w:rsidR="00740FA2" w:rsidRDefault="00740FA2" w:rsidP="000354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 xml:space="preserve">ид </w:t>
            </w:r>
          </w:p>
          <w:p w:rsidR="00740FA2" w:rsidRPr="004676F3" w:rsidRDefault="00740FA2" w:rsidP="000354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объекта</w:t>
            </w:r>
          </w:p>
        </w:tc>
        <w:tc>
          <w:tcPr>
            <w:tcW w:w="1200" w:type="dxa"/>
          </w:tcPr>
          <w:p w:rsidR="00740FA2" w:rsidRPr="004C1635" w:rsidRDefault="00740FA2" w:rsidP="000354D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Pr="004C1635">
              <w:rPr>
                <w:rFonts w:ascii="Times New Roman" w:hAnsi="Times New Roman" w:cs="Times New Roman"/>
                <w:bCs/>
                <w:sz w:val="28"/>
                <w:szCs w:val="28"/>
              </w:rPr>
              <w:t>ло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  <w:r w:rsidRPr="004C1635">
              <w:rPr>
                <w:rFonts w:ascii="Times New Roman" w:hAnsi="Times New Roman" w:cs="Times New Roman"/>
                <w:bCs/>
                <w:sz w:val="28"/>
                <w:szCs w:val="28"/>
              </w:rPr>
              <w:t>щадь</w:t>
            </w:r>
            <w:r w:rsidRPr="004C1635">
              <w:rPr>
                <w:rFonts w:ascii="Times New Roman" w:hAnsi="Times New Roman" w:cs="Times New Roman"/>
                <w:bCs/>
                <w:sz w:val="28"/>
                <w:szCs w:val="28"/>
              </w:rPr>
              <w:br/>
              <w:t>(кв.  м.)</w:t>
            </w:r>
          </w:p>
        </w:tc>
        <w:tc>
          <w:tcPr>
            <w:tcW w:w="1507" w:type="dxa"/>
            <w:gridSpan w:val="3"/>
          </w:tcPr>
          <w:p w:rsidR="00740FA2" w:rsidRPr="004676F3" w:rsidRDefault="00740FA2" w:rsidP="000354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трана распо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ложения</w:t>
            </w:r>
          </w:p>
        </w:tc>
        <w:tc>
          <w:tcPr>
            <w:tcW w:w="1559" w:type="dxa"/>
            <w:gridSpan w:val="2"/>
          </w:tcPr>
          <w:p w:rsidR="00740FA2" w:rsidRPr="004676F3" w:rsidRDefault="00740FA2" w:rsidP="000354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9" w:type="dxa"/>
          </w:tcPr>
          <w:p w:rsidR="00740FA2" w:rsidRPr="004676F3" w:rsidRDefault="00740FA2" w:rsidP="000354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740FA2" w:rsidRPr="004676F3" w:rsidRDefault="00740FA2" w:rsidP="000354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0FA2" w:rsidRPr="004676F3" w:rsidTr="002E7875">
        <w:tc>
          <w:tcPr>
            <w:tcW w:w="708" w:type="dxa"/>
          </w:tcPr>
          <w:p w:rsidR="00740FA2" w:rsidRPr="004676F3" w:rsidRDefault="00740FA2" w:rsidP="000354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676F3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386" w:type="dxa"/>
          </w:tcPr>
          <w:p w:rsidR="00740FA2" w:rsidRPr="004676F3" w:rsidRDefault="00740FA2" w:rsidP="00390662">
            <w:pPr>
              <w:spacing w:after="0" w:line="240" w:lineRule="auto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Крохалев А.И.</w:t>
            </w:r>
          </w:p>
        </w:tc>
        <w:tc>
          <w:tcPr>
            <w:tcW w:w="2432" w:type="dxa"/>
          </w:tcPr>
          <w:p w:rsidR="00740FA2" w:rsidRPr="004676F3" w:rsidRDefault="00740FA2" w:rsidP="003906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 сельского поселения Артакульский сельсовет муниципального района Караидельский район РБ</w:t>
            </w:r>
          </w:p>
        </w:tc>
        <w:tc>
          <w:tcPr>
            <w:tcW w:w="2128" w:type="dxa"/>
          </w:tcPr>
          <w:p w:rsidR="00740FA2" w:rsidRPr="00E9495A" w:rsidRDefault="00740FA2" w:rsidP="0039066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9495A">
              <w:rPr>
                <w:rFonts w:ascii="Times New Roman" w:hAnsi="Times New Roman" w:cs="Times New Roman"/>
                <w:color w:val="000000"/>
              </w:rPr>
              <w:t xml:space="preserve">земельный участок жилой дом </w:t>
            </w:r>
          </w:p>
          <w:p w:rsidR="00740FA2" w:rsidRPr="00E9495A" w:rsidRDefault="00740FA2" w:rsidP="0039066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9495A">
              <w:rPr>
                <w:rFonts w:ascii="Times New Roman" w:hAnsi="Times New Roman" w:cs="Times New Roman"/>
                <w:color w:val="000000"/>
              </w:rPr>
              <w:t>земельный участок</w:t>
            </w:r>
          </w:p>
        </w:tc>
        <w:tc>
          <w:tcPr>
            <w:tcW w:w="1840" w:type="dxa"/>
          </w:tcPr>
          <w:p w:rsidR="00740FA2" w:rsidRPr="00E9495A" w:rsidRDefault="00740FA2" w:rsidP="0039066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9495A">
              <w:rPr>
                <w:rFonts w:ascii="Times New Roman" w:hAnsi="Times New Roman" w:cs="Times New Roman"/>
                <w:color w:val="000000"/>
              </w:rPr>
              <w:t>индивидуальная</w:t>
            </w:r>
          </w:p>
          <w:p w:rsidR="00740FA2" w:rsidRPr="00E9495A" w:rsidRDefault="00740FA2" w:rsidP="0039066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9495A">
              <w:rPr>
                <w:rFonts w:ascii="Times New Roman" w:hAnsi="Times New Roman" w:cs="Times New Roman"/>
                <w:color w:val="000000"/>
              </w:rPr>
              <w:t>индивидуальная</w:t>
            </w:r>
          </w:p>
          <w:p w:rsidR="00740FA2" w:rsidRPr="00E9495A" w:rsidRDefault="00740FA2" w:rsidP="0039066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общая долевая доля  1/172</w:t>
            </w:r>
          </w:p>
        </w:tc>
        <w:tc>
          <w:tcPr>
            <w:tcW w:w="992" w:type="dxa"/>
          </w:tcPr>
          <w:p w:rsidR="00740FA2" w:rsidRPr="00E9495A" w:rsidRDefault="00740FA2" w:rsidP="000529E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6471</w:t>
            </w:r>
            <w:r w:rsidRPr="00E9495A">
              <w:rPr>
                <w:rFonts w:ascii="Times New Roman" w:hAnsi="Times New Roman" w:cs="Times New Roman"/>
                <w:color w:val="000000"/>
              </w:rPr>
              <w:t>,0</w:t>
            </w:r>
          </w:p>
          <w:p w:rsidR="00740FA2" w:rsidRPr="00E9495A" w:rsidRDefault="00740FA2" w:rsidP="000529E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74</w:t>
            </w:r>
            <w:r w:rsidRPr="00E9495A">
              <w:rPr>
                <w:rFonts w:ascii="Times New Roman" w:hAnsi="Times New Roman" w:cs="Times New Roman"/>
                <w:color w:val="000000"/>
              </w:rPr>
              <w:t>,4</w:t>
            </w:r>
          </w:p>
          <w:p w:rsidR="00740FA2" w:rsidRPr="00E9495A" w:rsidRDefault="00740FA2" w:rsidP="000529E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7300,0</w:t>
            </w:r>
          </w:p>
        </w:tc>
        <w:tc>
          <w:tcPr>
            <w:tcW w:w="1701" w:type="dxa"/>
          </w:tcPr>
          <w:p w:rsidR="00740FA2" w:rsidRPr="00E9495A" w:rsidRDefault="00740FA2" w:rsidP="000354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9495A">
              <w:rPr>
                <w:rFonts w:ascii="Times New Roman" w:hAnsi="Times New Roman" w:cs="Times New Roman"/>
                <w:color w:val="000000"/>
              </w:rPr>
              <w:t>Россия</w:t>
            </w:r>
          </w:p>
          <w:p w:rsidR="00740FA2" w:rsidRDefault="00740FA2" w:rsidP="000354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9495A">
              <w:rPr>
                <w:rFonts w:ascii="Times New Roman" w:hAnsi="Times New Roman" w:cs="Times New Roman"/>
                <w:color w:val="000000"/>
              </w:rPr>
              <w:t>Россия</w:t>
            </w:r>
          </w:p>
          <w:p w:rsidR="00740FA2" w:rsidRPr="00E9495A" w:rsidRDefault="00740FA2" w:rsidP="000354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Россия</w:t>
            </w:r>
          </w:p>
        </w:tc>
        <w:tc>
          <w:tcPr>
            <w:tcW w:w="2307" w:type="dxa"/>
          </w:tcPr>
          <w:p w:rsidR="00740FA2" w:rsidRPr="00E9495A" w:rsidRDefault="00740FA2" w:rsidP="007B178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сарай</w:t>
            </w:r>
          </w:p>
          <w:p w:rsidR="00740FA2" w:rsidRDefault="00740FA2" w:rsidP="007B178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9495A">
              <w:rPr>
                <w:rFonts w:ascii="Times New Roman" w:hAnsi="Times New Roman" w:cs="Times New Roman"/>
                <w:color w:val="000000"/>
              </w:rPr>
              <w:t>баня</w:t>
            </w:r>
          </w:p>
          <w:p w:rsidR="00740FA2" w:rsidRDefault="00740FA2" w:rsidP="007B178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9495A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600762">
              <w:rPr>
                <w:rFonts w:ascii="Times New Roman" w:hAnsi="Times New Roman" w:cs="Times New Roman"/>
                <w:color w:val="000000"/>
              </w:rPr>
              <w:t>земельный участок</w:t>
            </w:r>
          </w:p>
          <w:p w:rsidR="00740FA2" w:rsidRPr="00E9495A" w:rsidRDefault="00740FA2" w:rsidP="007B178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00" w:type="dxa"/>
          </w:tcPr>
          <w:p w:rsidR="00740FA2" w:rsidRPr="00E9495A" w:rsidRDefault="00740FA2" w:rsidP="000529E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104</w:t>
            </w:r>
            <w:r w:rsidRPr="00E9495A">
              <w:rPr>
                <w:rFonts w:ascii="Times New Roman" w:hAnsi="Times New Roman" w:cs="Times New Roman"/>
                <w:color w:val="000000"/>
              </w:rPr>
              <w:t>,0</w:t>
            </w:r>
          </w:p>
          <w:p w:rsidR="00740FA2" w:rsidRDefault="00740FA2" w:rsidP="000529E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25</w:t>
            </w:r>
            <w:r w:rsidRPr="00E9495A">
              <w:rPr>
                <w:rFonts w:ascii="Times New Roman" w:hAnsi="Times New Roman" w:cs="Times New Roman"/>
                <w:color w:val="000000"/>
              </w:rPr>
              <w:t>,0</w:t>
            </w:r>
          </w:p>
          <w:p w:rsidR="00740FA2" w:rsidRPr="00E9495A" w:rsidRDefault="00740FA2" w:rsidP="000529E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7300,00</w:t>
            </w:r>
          </w:p>
        </w:tc>
        <w:tc>
          <w:tcPr>
            <w:tcW w:w="1440" w:type="dxa"/>
          </w:tcPr>
          <w:p w:rsidR="00740FA2" w:rsidRPr="004F0B1B" w:rsidRDefault="00740FA2" w:rsidP="000354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F0B1B">
              <w:rPr>
                <w:rFonts w:ascii="Times New Roman" w:hAnsi="Times New Roman" w:cs="Times New Roman"/>
                <w:color w:val="000000"/>
              </w:rPr>
              <w:t>Россия</w:t>
            </w:r>
          </w:p>
          <w:p w:rsidR="00740FA2" w:rsidRDefault="00740FA2" w:rsidP="000354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F0B1B">
              <w:rPr>
                <w:rFonts w:ascii="Times New Roman" w:hAnsi="Times New Roman" w:cs="Times New Roman"/>
                <w:color w:val="000000"/>
              </w:rPr>
              <w:t>Россия</w:t>
            </w:r>
          </w:p>
          <w:p w:rsidR="00740FA2" w:rsidRPr="004F0B1B" w:rsidRDefault="00740FA2" w:rsidP="000354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F0B1B">
              <w:rPr>
                <w:rFonts w:ascii="Times New Roman" w:hAnsi="Times New Roman" w:cs="Times New Roman"/>
                <w:color w:val="000000"/>
              </w:rPr>
              <w:t>Россия</w:t>
            </w:r>
          </w:p>
        </w:tc>
        <w:tc>
          <w:tcPr>
            <w:tcW w:w="1616" w:type="dxa"/>
            <w:gridSpan w:val="3"/>
          </w:tcPr>
          <w:p w:rsidR="00740FA2" w:rsidRPr="001F6C14" w:rsidRDefault="00740FA2" w:rsidP="00A56BD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Автомобиль ВАЗ212140, автомобиль ВАЗ212130</w:t>
            </w:r>
          </w:p>
        </w:tc>
        <w:tc>
          <w:tcPr>
            <w:tcW w:w="1309" w:type="dxa"/>
            <w:gridSpan w:val="2"/>
          </w:tcPr>
          <w:p w:rsidR="00740FA2" w:rsidRPr="001F6C14" w:rsidRDefault="00740FA2" w:rsidP="008E3B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534508,11</w:t>
            </w:r>
          </w:p>
        </w:tc>
        <w:tc>
          <w:tcPr>
            <w:tcW w:w="2126" w:type="dxa"/>
          </w:tcPr>
          <w:p w:rsidR="00740FA2" w:rsidRPr="004676F3" w:rsidRDefault="00740FA2" w:rsidP="000354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40FA2" w:rsidRPr="004676F3" w:rsidTr="002E7875">
        <w:tc>
          <w:tcPr>
            <w:tcW w:w="708" w:type="dxa"/>
          </w:tcPr>
          <w:p w:rsidR="00740FA2" w:rsidRPr="004676F3" w:rsidRDefault="00740FA2" w:rsidP="000354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6" w:type="dxa"/>
          </w:tcPr>
          <w:p w:rsidR="00740FA2" w:rsidRPr="004676F3" w:rsidRDefault="00740FA2" w:rsidP="003906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4676F3">
              <w:rPr>
                <w:rFonts w:ascii="Times New Roman" w:hAnsi="Times New Roman" w:cs="Times New Roman"/>
              </w:rPr>
              <w:t>упруг</w:t>
            </w:r>
            <w:r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2432" w:type="dxa"/>
          </w:tcPr>
          <w:p w:rsidR="00740FA2" w:rsidRPr="004676F3" w:rsidRDefault="00740FA2" w:rsidP="0039066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8" w:type="dxa"/>
          </w:tcPr>
          <w:p w:rsidR="00740FA2" w:rsidRPr="001432E2" w:rsidRDefault="00740FA2" w:rsidP="00390662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  <w:r w:rsidRPr="00E9495A">
              <w:rPr>
                <w:rFonts w:ascii="Times New Roman" w:hAnsi="Times New Roman" w:cs="Times New Roman"/>
                <w:color w:val="000000"/>
              </w:rPr>
              <w:t>земельный участок</w:t>
            </w:r>
          </w:p>
        </w:tc>
        <w:tc>
          <w:tcPr>
            <w:tcW w:w="1840" w:type="dxa"/>
          </w:tcPr>
          <w:p w:rsidR="00740FA2" w:rsidRPr="001432E2" w:rsidRDefault="00740FA2" w:rsidP="00390662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общая долевая доля  1/172</w:t>
            </w:r>
          </w:p>
        </w:tc>
        <w:tc>
          <w:tcPr>
            <w:tcW w:w="992" w:type="dxa"/>
          </w:tcPr>
          <w:p w:rsidR="00740FA2" w:rsidRPr="00637A37" w:rsidRDefault="00740FA2" w:rsidP="000529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37A37">
              <w:rPr>
                <w:rFonts w:ascii="Times New Roman" w:hAnsi="Times New Roman" w:cs="Times New Roman"/>
              </w:rPr>
              <w:t>7300,00</w:t>
            </w:r>
          </w:p>
        </w:tc>
        <w:tc>
          <w:tcPr>
            <w:tcW w:w="1701" w:type="dxa"/>
          </w:tcPr>
          <w:p w:rsidR="00740FA2" w:rsidRPr="00637A37" w:rsidRDefault="00740FA2" w:rsidP="000354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37A3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307" w:type="dxa"/>
          </w:tcPr>
          <w:p w:rsidR="00740FA2" w:rsidRPr="00E9495A" w:rsidRDefault="00740FA2" w:rsidP="00637A3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сарай</w:t>
            </w:r>
          </w:p>
          <w:p w:rsidR="00740FA2" w:rsidRDefault="00740FA2" w:rsidP="00637A3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9495A">
              <w:rPr>
                <w:rFonts w:ascii="Times New Roman" w:hAnsi="Times New Roman" w:cs="Times New Roman"/>
                <w:color w:val="000000"/>
              </w:rPr>
              <w:t>баня</w:t>
            </w:r>
          </w:p>
          <w:p w:rsidR="00740FA2" w:rsidRDefault="00740FA2" w:rsidP="00637A3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9495A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600762">
              <w:rPr>
                <w:rFonts w:ascii="Times New Roman" w:hAnsi="Times New Roman" w:cs="Times New Roman"/>
                <w:color w:val="000000"/>
              </w:rPr>
              <w:t>земельный участок</w:t>
            </w:r>
          </w:p>
          <w:p w:rsidR="00740FA2" w:rsidRPr="00600762" w:rsidRDefault="00740FA2" w:rsidP="007B178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00" w:type="dxa"/>
          </w:tcPr>
          <w:p w:rsidR="00740FA2" w:rsidRPr="00E9495A" w:rsidRDefault="00740FA2" w:rsidP="00637A3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104</w:t>
            </w:r>
            <w:r w:rsidRPr="00E9495A">
              <w:rPr>
                <w:rFonts w:ascii="Times New Roman" w:hAnsi="Times New Roman" w:cs="Times New Roman"/>
                <w:color w:val="000000"/>
              </w:rPr>
              <w:t>,0</w:t>
            </w:r>
          </w:p>
          <w:p w:rsidR="00740FA2" w:rsidRDefault="00740FA2" w:rsidP="00637A3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25</w:t>
            </w:r>
            <w:r w:rsidRPr="00E9495A">
              <w:rPr>
                <w:rFonts w:ascii="Times New Roman" w:hAnsi="Times New Roman" w:cs="Times New Roman"/>
                <w:color w:val="000000"/>
              </w:rPr>
              <w:t>,0</w:t>
            </w:r>
          </w:p>
          <w:p w:rsidR="00740FA2" w:rsidRPr="00600762" w:rsidRDefault="00740FA2" w:rsidP="00637A3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7300,00</w:t>
            </w:r>
          </w:p>
        </w:tc>
        <w:tc>
          <w:tcPr>
            <w:tcW w:w="1440" w:type="dxa"/>
          </w:tcPr>
          <w:p w:rsidR="00740FA2" w:rsidRPr="004F0B1B" w:rsidRDefault="00740FA2" w:rsidP="000354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F0B1B">
              <w:rPr>
                <w:rFonts w:ascii="Times New Roman" w:hAnsi="Times New Roman" w:cs="Times New Roman"/>
                <w:color w:val="000000"/>
              </w:rPr>
              <w:t>Россия</w:t>
            </w:r>
          </w:p>
          <w:p w:rsidR="00740FA2" w:rsidRPr="004F0B1B" w:rsidRDefault="00740FA2" w:rsidP="000354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F0B1B">
              <w:rPr>
                <w:rFonts w:ascii="Times New Roman" w:hAnsi="Times New Roman" w:cs="Times New Roman"/>
                <w:color w:val="000000"/>
              </w:rPr>
              <w:t>Россия</w:t>
            </w:r>
          </w:p>
          <w:p w:rsidR="00740FA2" w:rsidRPr="004F0B1B" w:rsidRDefault="00740FA2" w:rsidP="00637A3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F0B1B">
              <w:rPr>
                <w:rFonts w:ascii="Times New Roman" w:hAnsi="Times New Roman" w:cs="Times New Roman"/>
                <w:color w:val="000000"/>
              </w:rPr>
              <w:t>Россия</w:t>
            </w:r>
          </w:p>
        </w:tc>
        <w:tc>
          <w:tcPr>
            <w:tcW w:w="1616" w:type="dxa"/>
            <w:gridSpan w:val="3"/>
          </w:tcPr>
          <w:p w:rsidR="00740FA2" w:rsidRPr="004676F3" w:rsidRDefault="00740FA2" w:rsidP="00A56BD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gridSpan w:val="2"/>
          </w:tcPr>
          <w:p w:rsidR="00740FA2" w:rsidRPr="00807646" w:rsidRDefault="00740FA2" w:rsidP="000354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142783,16</w:t>
            </w:r>
          </w:p>
        </w:tc>
        <w:tc>
          <w:tcPr>
            <w:tcW w:w="2126" w:type="dxa"/>
          </w:tcPr>
          <w:p w:rsidR="00740FA2" w:rsidRPr="004676F3" w:rsidRDefault="00740FA2" w:rsidP="000354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40FA2" w:rsidRPr="004676F3" w:rsidTr="002E7875">
        <w:tc>
          <w:tcPr>
            <w:tcW w:w="708" w:type="dxa"/>
          </w:tcPr>
          <w:p w:rsidR="00740FA2" w:rsidRPr="004676F3" w:rsidRDefault="00740FA2" w:rsidP="000354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676F3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386" w:type="dxa"/>
          </w:tcPr>
          <w:p w:rsidR="00740FA2" w:rsidRPr="004676F3" w:rsidRDefault="00740FA2" w:rsidP="003906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Нехороших М.Л.</w:t>
            </w:r>
          </w:p>
        </w:tc>
        <w:tc>
          <w:tcPr>
            <w:tcW w:w="2432" w:type="dxa"/>
          </w:tcPr>
          <w:p w:rsidR="00740FA2" w:rsidRPr="004676F3" w:rsidRDefault="00740FA2" w:rsidP="003906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Управляющий делами сельского поселения Артакульский сельсовет муниципального района Караидельский район РБ</w:t>
            </w:r>
          </w:p>
        </w:tc>
        <w:tc>
          <w:tcPr>
            <w:tcW w:w="2128" w:type="dxa"/>
          </w:tcPr>
          <w:p w:rsidR="00740FA2" w:rsidRPr="002100FD" w:rsidRDefault="00740FA2" w:rsidP="0039066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100FD">
              <w:rPr>
                <w:rFonts w:ascii="Times New Roman" w:hAnsi="Times New Roman" w:cs="Times New Roman"/>
                <w:color w:val="000000"/>
              </w:rPr>
              <w:t>земельный участок</w:t>
            </w:r>
          </w:p>
          <w:p w:rsidR="00740FA2" w:rsidRDefault="00740FA2" w:rsidP="0039066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740FA2" w:rsidRPr="002100FD" w:rsidRDefault="00740FA2" w:rsidP="0039066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100FD">
              <w:rPr>
                <w:rFonts w:ascii="Times New Roman" w:hAnsi="Times New Roman" w:cs="Times New Roman"/>
                <w:color w:val="000000"/>
              </w:rPr>
              <w:t>квартира</w:t>
            </w:r>
          </w:p>
          <w:p w:rsidR="00740FA2" w:rsidRPr="002100FD" w:rsidRDefault="00740FA2" w:rsidP="0039066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740FA2" w:rsidRPr="002100FD" w:rsidRDefault="00740FA2" w:rsidP="0039066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40" w:type="dxa"/>
          </w:tcPr>
          <w:p w:rsidR="00740FA2" w:rsidRPr="002100FD" w:rsidRDefault="00740FA2" w:rsidP="00CE214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100FD">
              <w:rPr>
                <w:rFonts w:ascii="Times New Roman" w:hAnsi="Times New Roman" w:cs="Times New Roman"/>
                <w:color w:val="000000"/>
              </w:rPr>
              <w:t>совместная, доля 1/5</w:t>
            </w:r>
          </w:p>
          <w:p w:rsidR="00740FA2" w:rsidRPr="002100FD" w:rsidRDefault="00740FA2" w:rsidP="00637A3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100FD">
              <w:rPr>
                <w:rFonts w:ascii="Times New Roman" w:hAnsi="Times New Roman" w:cs="Times New Roman"/>
                <w:color w:val="000000"/>
              </w:rPr>
              <w:t>совместная, доля 1/5</w:t>
            </w:r>
          </w:p>
          <w:p w:rsidR="00740FA2" w:rsidRPr="002100FD" w:rsidRDefault="00740FA2" w:rsidP="00CE214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740FA2" w:rsidRPr="002100FD" w:rsidRDefault="00740FA2" w:rsidP="000529E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2082,0</w:t>
            </w:r>
          </w:p>
          <w:p w:rsidR="00740FA2" w:rsidRDefault="00740FA2" w:rsidP="000529E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740FA2" w:rsidRPr="002100FD" w:rsidRDefault="00740FA2" w:rsidP="000529E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45,7</w:t>
            </w:r>
          </w:p>
          <w:p w:rsidR="00740FA2" w:rsidRPr="002100FD" w:rsidRDefault="00740FA2" w:rsidP="000529E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1" w:type="dxa"/>
          </w:tcPr>
          <w:p w:rsidR="00740FA2" w:rsidRPr="002100FD" w:rsidRDefault="00740FA2" w:rsidP="000354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100FD">
              <w:rPr>
                <w:rFonts w:ascii="Times New Roman" w:hAnsi="Times New Roman" w:cs="Times New Roman"/>
                <w:color w:val="000000"/>
              </w:rPr>
              <w:t>Россия</w:t>
            </w:r>
          </w:p>
          <w:p w:rsidR="00740FA2" w:rsidRDefault="00740FA2" w:rsidP="000354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740FA2" w:rsidRPr="002100FD" w:rsidRDefault="00740FA2" w:rsidP="000354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100FD">
              <w:rPr>
                <w:rFonts w:ascii="Times New Roman" w:hAnsi="Times New Roman" w:cs="Times New Roman"/>
                <w:color w:val="000000"/>
              </w:rPr>
              <w:t>Россия</w:t>
            </w:r>
          </w:p>
          <w:p w:rsidR="00740FA2" w:rsidRPr="001432E2" w:rsidRDefault="00740FA2" w:rsidP="000354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307" w:type="dxa"/>
          </w:tcPr>
          <w:p w:rsidR="00740FA2" w:rsidRPr="00D40B2E" w:rsidRDefault="00740FA2" w:rsidP="007B178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40B2E">
              <w:rPr>
                <w:rFonts w:ascii="Times New Roman" w:hAnsi="Times New Roman" w:cs="Times New Roman"/>
                <w:color w:val="000000"/>
              </w:rPr>
              <w:t xml:space="preserve">земельный участок </w:t>
            </w:r>
          </w:p>
          <w:p w:rsidR="00740FA2" w:rsidRPr="00D40B2E" w:rsidRDefault="00740FA2" w:rsidP="007B178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40B2E">
              <w:rPr>
                <w:rFonts w:ascii="Times New Roman" w:hAnsi="Times New Roman" w:cs="Times New Roman"/>
                <w:color w:val="000000"/>
              </w:rPr>
              <w:t xml:space="preserve">квартира </w:t>
            </w:r>
          </w:p>
          <w:p w:rsidR="00740FA2" w:rsidRPr="00D40B2E" w:rsidRDefault="00740FA2" w:rsidP="007B178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00" w:type="dxa"/>
          </w:tcPr>
          <w:p w:rsidR="00740FA2" w:rsidRDefault="00740FA2" w:rsidP="00637A3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2082,0</w:t>
            </w:r>
          </w:p>
          <w:p w:rsidR="00740FA2" w:rsidRPr="00D40B2E" w:rsidRDefault="00740FA2" w:rsidP="00637A3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45,7</w:t>
            </w:r>
          </w:p>
        </w:tc>
        <w:tc>
          <w:tcPr>
            <w:tcW w:w="1440" w:type="dxa"/>
          </w:tcPr>
          <w:p w:rsidR="00740FA2" w:rsidRPr="004F0B1B" w:rsidRDefault="00740FA2" w:rsidP="000354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F0B1B">
              <w:rPr>
                <w:rFonts w:ascii="Times New Roman" w:hAnsi="Times New Roman" w:cs="Times New Roman"/>
                <w:color w:val="000000"/>
              </w:rPr>
              <w:t>Россия</w:t>
            </w:r>
          </w:p>
          <w:p w:rsidR="00740FA2" w:rsidRPr="004F0B1B" w:rsidRDefault="00740FA2" w:rsidP="000354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F0B1B">
              <w:rPr>
                <w:rFonts w:ascii="Times New Roman" w:hAnsi="Times New Roman" w:cs="Times New Roman"/>
                <w:color w:val="000000"/>
              </w:rPr>
              <w:t>Россия</w:t>
            </w:r>
          </w:p>
          <w:p w:rsidR="00740FA2" w:rsidRPr="004F0B1B" w:rsidRDefault="00740FA2" w:rsidP="000354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16" w:type="dxa"/>
            <w:gridSpan w:val="3"/>
          </w:tcPr>
          <w:p w:rsidR="00740FA2" w:rsidRPr="002100FD" w:rsidRDefault="00740FA2" w:rsidP="00A56BD4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09" w:type="dxa"/>
            <w:gridSpan w:val="2"/>
          </w:tcPr>
          <w:p w:rsidR="00740FA2" w:rsidRPr="00637A37" w:rsidRDefault="00740FA2" w:rsidP="000354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184281,05</w:t>
            </w:r>
          </w:p>
        </w:tc>
        <w:tc>
          <w:tcPr>
            <w:tcW w:w="2126" w:type="dxa"/>
          </w:tcPr>
          <w:p w:rsidR="00740FA2" w:rsidRPr="004676F3" w:rsidRDefault="00740FA2" w:rsidP="000354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40FA2" w:rsidRPr="004676F3" w:rsidTr="002E7875">
        <w:tc>
          <w:tcPr>
            <w:tcW w:w="708" w:type="dxa"/>
          </w:tcPr>
          <w:p w:rsidR="00740FA2" w:rsidRPr="004676F3" w:rsidRDefault="00740FA2" w:rsidP="000354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6" w:type="dxa"/>
          </w:tcPr>
          <w:p w:rsidR="00740FA2" w:rsidRPr="004676F3" w:rsidRDefault="00740FA2" w:rsidP="003906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2432" w:type="dxa"/>
          </w:tcPr>
          <w:p w:rsidR="00740FA2" w:rsidRPr="004676F3" w:rsidRDefault="00740FA2" w:rsidP="0039066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8" w:type="dxa"/>
          </w:tcPr>
          <w:p w:rsidR="00740FA2" w:rsidRPr="002100FD" w:rsidRDefault="00740FA2" w:rsidP="00637A3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100FD">
              <w:rPr>
                <w:rFonts w:ascii="Times New Roman" w:hAnsi="Times New Roman" w:cs="Times New Roman"/>
                <w:color w:val="000000"/>
              </w:rPr>
              <w:t>земельный участок</w:t>
            </w:r>
          </w:p>
          <w:p w:rsidR="00740FA2" w:rsidRDefault="00740FA2" w:rsidP="00637A3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740FA2" w:rsidRPr="002100FD" w:rsidRDefault="00740FA2" w:rsidP="00637A3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100FD">
              <w:rPr>
                <w:rFonts w:ascii="Times New Roman" w:hAnsi="Times New Roman" w:cs="Times New Roman"/>
                <w:color w:val="000000"/>
              </w:rPr>
              <w:t>квартира</w:t>
            </w:r>
          </w:p>
          <w:p w:rsidR="00740FA2" w:rsidRPr="002100FD" w:rsidRDefault="00740FA2" w:rsidP="00637A3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740FA2" w:rsidRPr="00131F15" w:rsidRDefault="00740FA2" w:rsidP="0039066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40" w:type="dxa"/>
          </w:tcPr>
          <w:p w:rsidR="00740FA2" w:rsidRPr="002100FD" w:rsidRDefault="00740FA2" w:rsidP="00637A3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100FD">
              <w:rPr>
                <w:rFonts w:ascii="Times New Roman" w:hAnsi="Times New Roman" w:cs="Times New Roman"/>
                <w:color w:val="000000"/>
              </w:rPr>
              <w:t>совместная, доля 1/5</w:t>
            </w:r>
          </w:p>
          <w:p w:rsidR="00740FA2" w:rsidRPr="002100FD" w:rsidRDefault="00740FA2" w:rsidP="00637A3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100FD">
              <w:rPr>
                <w:rFonts w:ascii="Times New Roman" w:hAnsi="Times New Roman" w:cs="Times New Roman"/>
                <w:color w:val="000000"/>
              </w:rPr>
              <w:t>совместная, доля 1/5</w:t>
            </w:r>
          </w:p>
          <w:p w:rsidR="00740FA2" w:rsidRPr="00131F15" w:rsidRDefault="00740FA2" w:rsidP="0039066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740FA2" w:rsidRPr="002100FD" w:rsidRDefault="00740FA2" w:rsidP="00637A3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2082,0</w:t>
            </w:r>
          </w:p>
          <w:p w:rsidR="00740FA2" w:rsidRDefault="00740FA2" w:rsidP="00637A3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740FA2" w:rsidRPr="002100FD" w:rsidRDefault="00740FA2" w:rsidP="00637A3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45,7</w:t>
            </w:r>
          </w:p>
          <w:p w:rsidR="00740FA2" w:rsidRPr="00131F15" w:rsidRDefault="00740FA2" w:rsidP="000529E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1" w:type="dxa"/>
          </w:tcPr>
          <w:p w:rsidR="00740FA2" w:rsidRPr="00131F15" w:rsidRDefault="00740FA2" w:rsidP="000354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1F15">
              <w:rPr>
                <w:rFonts w:ascii="Times New Roman" w:hAnsi="Times New Roman" w:cs="Times New Roman"/>
                <w:color w:val="000000"/>
              </w:rPr>
              <w:t>Россия</w:t>
            </w:r>
          </w:p>
          <w:p w:rsidR="00740FA2" w:rsidRDefault="00740FA2" w:rsidP="000354D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740FA2" w:rsidRPr="00131F15" w:rsidRDefault="00740FA2" w:rsidP="000354D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     Россия</w:t>
            </w:r>
          </w:p>
        </w:tc>
        <w:tc>
          <w:tcPr>
            <w:tcW w:w="2307" w:type="dxa"/>
          </w:tcPr>
          <w:p w:rsidR="00740FA2" w:rsidRPr="00D40B2E" w:rsidRDefault="00740FA2" w:rsidP="00637A3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40B2E">
              <w:rPr>
                <w:rFonts w:ascii="Times New Roman" w:hAnsi="Times New Roman" w:cs="Times New Roman"/>
                <w:color w:val="000000"/>
              </w:rPr>
              <w:t xml:space="preserve">земельный участок </w:t>
            </w:r>
          </w:p>
          <w:p w:rsidR="00740FA2" w:rsidRPr="00D40B2E" w:rsidRDefault="00740FA2" w:rsidP="00637A3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40B2E">
              <w:rPr>
                <w:rFonts w:ascii="Times New Roman" w:hAnsi="Times New Roman" w:cs="Times New Roman"/>
                <w:color w:val="000000"/>
              </w:rPr>
              <w:t xml:space="preserve">квартира </w:t>
            </w:r>
          </w:p>
          <w:p w:rsidR="00740FA2" w:rsidRPr="00131F15" w:rsidRDefault="00740FA2" w:rsidP="007B178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00" w:type="dxa"/>
          </w:tcPr>
          <w:p w:rsidR="00740FA2" w:rsidRDefault="00740FA2" w:rsidP="00637A3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2082,0</w:t>
            </w:r>
          </w:p>
          <w:p w:rsidR="00740FA2" w:rsidRPr="00131F15" w:rsidRDefault="00740FA2" w:rsidP="00637A3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45,7</w:t>
            </w:r>
          </w:p>
        </w:tc>
        <w:tc>
          <w:tcPr>
            <w:tcW w:w="1440" w:type="dxa"/>
          </w:tcPr>
          <w:p w:rsidR="00740FA2" w:rsidRPr="004F0B1B" w:rsidRDefault="00740FA2" w:rsidP="000354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F0B1B">
              <w:rPr>
                <w:rFonts w:ascii="Times New Roman" w:hAnsi="Times New Roman" w:cs="Times New Roman"/>
                <w:color w:val="000000"/>
              </w:rPr>
              <w:t>Россия</w:t>
            </w:r>
          </w:p>
          <w:p w:rsidR="00740FA2" w:rsidRPr="004F0B1B" w:rsidRDefault="00740FA2" w:rsidP="000354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F0B1B">
              <w:rPr>
                <w:rFonts w:ascii="Times New Roman" w:hAnsi="Times New Roman" w:cs="Times New Roman"/>
                <w:color w:val="000000"/>
              </w:rPr>
              <w:t>Россия</w:t>
            </w:r>
          </w:p>
          <w:p w:rsidR="00740FA2" w:rsidRPr="004F0B1B" w:rsidRDefault="00740FA2" w:rsidP="000354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16" w:type="dxa"/>
            <w:gridSpan w:val="3"/>
          </w:tcPr>
          <w:p w:rsidR="00740FA2" w:rsidRPr="004676F3" w:rsidRDefault="00740FA2" w:rsidP="00A56BD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Автомобиль ВАЗ21074, трактор ЮМЗ-6.</w:t>
            </w:r>
          </w:p>
        </w:tc>
        <w:tc>
          <w:tcPr>
            <w:tcW w:w="1309" w:type="dxa"/>
            <w:gridSpan w:val="2"/>
          </w:tcPr>
          <w:p w:rsidR="00740FA2" w:rsidRPr="004676F3" w:rsidRDefault="00740FA2" w:rsidP="000354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27297,00</w:t>
            </w:r>
          </w:p>
        </w:tc>
        <w:tc>
          <w:tcPr>
            <w:tcW w:w="2126" w:type="dxa"/>
          </w:tcPr>
          <w:p w:rsidR="00740FA2" w:rsidRPr="004676F3" w:rsidRDefault="00740FA2" w:rsidP="000354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40FA2" w:rsidRPr="004676F3" w:rsidTr="002E7875">
        <w:tc>
          <w:tcPr>
            <w:tcW w:w="708" w:type="dxa"/>
          </w:tcPr>
          <w:p w:rsidR="00740FA2" w:rsidRPr="004676F3" w:rsidRDefault="00740FA2" w:rsidP="000354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6" w:type="dxa"/>
          </w:tcPr>
          <w:p w:rsidR="00740FA2" w:rsidRPr="004676F3" w:rsidRDefault="00740FA2" w:rsidP="00C2016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2432" w:type="dxa"/>
          </w:tcPr>
          <w:p w:rsidR="00740FA2" w:rsidRPr="00404474" w:rsidRDefault="00740FA2" w:rsidP="0039066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8" w:type="dxa"/>
          </w:tcPr>
          <w:p w:rsidR="00740FA2" w:rsidRPr="002100FD" w:rsidRDefault="00740FA2" w:rsidP="00E8465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100FD">
              <w:rPr>
                <w:rFonts w:ascii="Times New Roman" w:hAnsi="Times New Roman" w:cs="Times New Roman"/>
                <w:color w:val="000000"/>
              </w:rPr>
              <w:t>земельный участок</w:t>
            </w:r>
          </w:p>
          <w:p w:rsidR="00740FA2" w:rsidRDefault="00740FA2" w:rsidP="00E8465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740FA2" w:rsidRPr="002100FD" w:rsidRDefault="00740FA2" w:rsidP="00E8465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100FD">
              <w:rPr>
                <w:rFonts w:ascii="Times New Roman" w:hAnsi="Times New Roman" w:cs="Times New Roman"/>
                <w:color w:val="000000"/>
              </w:rPr>
              <w:t>квартира</w:t>
            </w:r>
          </w:p>
          <w:p w:rsidR="00740FA2" w:rsidRDefault="00740FA2"/>
        </w:tc>
        <w:tc>
          <w:tcPr>
            <w:tcW w:w="1840" w:type="dxa"/>
          </w:tcPr>
          <w:p w:rsidR="00740FA2" w:rsidRPr="002100FD" w:rsidRDefault="00740FA2" w:rsidP="00E8465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100FD">
              <w:rPr>
                <w:rFonts w:ascii="Times New Roman" w:hAnsi="Times New Roman" w:cs="Times New Roman"/>
                <w:color w:val="000000"/>
              </w:rPr>
              <w:t>совместная, доля 1/5</w:t>
            </w:r>
          </w:p>
          <w:p w:rsidR="00740FA2" w:rsidRPr="002100FD" w:rsidRDefault="00740FA2" w:rsidP="00E8465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100FD">
              <w:rPr>
                <w:rFonts w:ascii="Times New Roman" w:hAnsi="Times New Roman" w:cs="Times New Roman"/>
                <w:color w:val="000000"/>
              </w:rPr>
              <w:t>совместная, доля 1/5</w:t>
            </w:r>
          </w:p>
          <w:p w:rsidR="00740FA2" w:rsidRPr="001432E2" w:rsidRDefault="00740FA2" w:rsidP="00C2016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740FA2" w:rsidRPr="002100FD" w:rsidRDefault="00740FA2" w:rsidP="00E8465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2082,0</w:t>
            </w:r>
          </w:p>
          <w:p w:rsidR="00740FA2" w:rsidRDefault="00740FA2" w:rsidP="00E8465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740FA2" w:rsidRPr="002100FD" w:rsidRDefault="00740FA2" w:rsidP="00E8465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45,7</w:t>
            </w:r>
          </w:p>
          <w:p w:rsidR="00740FA2" w:rsidRPr="001432E2" w:rsidRDefault="00740FA2" w:rsidP="00C2016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1" w:type="dxa"/>
          </w:tcPr>
          <w:p w:rsidR="00740FA2" w:rsidRPr="002100FD" w:rsidRDefault="00740FA2" w:rsidP="00E8465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100FD">
              <w:rPr>
                <w:rFonts w:ascii="Times New Roman" w:hAnsi="Times New Roman" w:cs="Times New Roman"/>
                <w:color w:val="000000"/>
              </w:rPr>
              <w:t>Россия</w:t>
            </w:r>
          </w:p>
          <w:p w:rsidR="00740FA2" w:rsidRDefault="00740FA2" w:rsidP="00E8465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740FA2" w:rsidRPr="002100FD" w:rsidRDefault="00740FA2" w:rsidP="00E8465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100FD">
              <w:rPr>
                <w:rFonts w:ascii="Times New Roman" w:hAnsi="Times New Roman" w:cs="Times New Roman"/>
                <w:color w:val="000000"/>
              </w:rPr>
              <w:t>Россия</w:t>
            </w:r>
          </w:p>
          <w:p w:rsidR="00740FA2" w:rsidRPr="001432E2" w:rsidRDefault="00740FA2" w:rsidP="00C2016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307" w:type="dxa"/>
          </w:tcPr>
          <w:p w:rsidR="00740FA2" w:rsidRPr="00D40B2E" w:rsidRDefault="00740FA2" w:rsidP="00E8465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40B2E">
              <w:rPr>
                <w:rFonts w:ascii="Times New Roman" w:hAnsi="Times New Roman" w:cs="Times New Roman"/>
                <w:color w:val="000000"/>
              </w:rPr>
              <w:t xml:space="preserve">земельный участок </w:t>
            </w:r>
          </w:p>
          <w:p w:rsidR="00740FA2" w:rsidRPr="00D40B2E" w:rsidRDefault="00740FA2" w:rsidP="00E8465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40B2E">
              <w:rPr>
                <w:rFonts w:ascii="Times New Roman" w:hAnsi="Times New Roman" w:cs="Times New Roman"/>
                <w:color w:val="000000"/>
              </w:rPr>
              <w:t xml:space="preserve">квартира </w:t>
            </w:r>
          </w:p>
          <w:p w:rsidR="00740FA2" w:rsidRPr="001E7174" w:rsidRDefault="00740FA2" w:rsidP="00C2016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00" w:type="dxa"/>
          </w:tcPr>
          <w:p w:rsidR="00740FA2" w:rsidRDefault="00740FA2" w:rsidP="00E8465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2082,0</w:t>
            </w:r>
          </w:p>
          <w:p w:rsidR="00740FA2" w:rsidRPr="004F0B1B" w:rsidRDefault="00740FA2" w:rsidP="00E8465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45,7</w:t>
            </w:r>
          </w:p>
        </w:tc>
        <w:tc>
          <w:tcPr>
            <w:tcW w:w="1440" w:type="dxa"/>
          </w:tcPr>
          <w:p w:rsidR="00740FA2" w:rsidRPr="004F0B1B" w:rsidRDefault="00740FA2" w:rsidP="00E8465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F0B1B">
              <w:rPr>
                <w:rFonts w:ascii="Times New Roman" w:hAnsi="Times New Roman" w:cs="Times New Roman"/>
                <w:color w:val="000000"/>
              </w:rPr>
              <w:t>Россия</w:t>
            </w:r>
          </w:p>
          <w:p w:rsidR="00740FA2" w:rsidRPr="004F0B1B" w:rsidRDefault="00740FA2" w:rsidP="00E8465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F0B1B">
              <w:rPr>
                <w:rFonts w:ascii="Times New Roman" w:hAnsi="Times New Roman" w:cs="Times New Roman"/>
                <w:color w:val="000000"/>
              </w:rPr>
              <w:t>Россия</w:t>
            </w:r>
          </w:p>
          <w:p w:rsidR="00740FA2" w:rsidRPr="004F0B1B" w:rsidRDefault="00740FA2" w:rsidP="001E71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16" w:type="dxa"/>
            <w:gridSpan w:val="3"/>
          </w:tcPr>
          <w:p w:rsidR="00740FA2" w:rsidRPr="00404474" w:rsidRDefault="00740FA2" w:rsidP="00A56BD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gridSpan w:val="2"/>
          </w:tcPr>
          <w:p w:rsidR="00740FA2" w:rsidRDefault="00740FA2" w:rsidP="000354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740FA2" w:rsidRDefault="00740FA2" w:rsidP="000354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40FA2" w:rsidRPr="004676F3" w:rsidTr="002E7875">
        <w:tc>
          <w:tcPr>
            <w:tcW w:w="708" w:type="dxa"/>
          </w:tcPr>
          <w:p w:rsidR="00740FA2" w:rsidRPr="004676F3" w:rsidRDefault="00740FA2" w:rsidP="000354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6" w:type="dxa"/>
          </w:tcPr>
          <w:p w:rsidR="00740FA2" w:rsidRPr="004676F3" w:rsidRDefault="00740FA2" w:rsidP="00C2016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2432" w:type="dxa"/>
          </w:tcPr>
          <w:p w:rsidR="00740FA2" w:rsidRPr="00404474" w:rsidRDefault="00740FA2" w:rsidP="0039066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8" w:type="dxa"/>
          </w:tcPr>
          <w:p w:rsidR="00740FA2" w:rsidRPr="002100FD" w:rsidRDefault="00740FA2" w:rsidP="00E8465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100FD">
              <w:rPr>
                <w:rFonts w:ascii="Times New Roman" w:hAnsi="Times New Roman" w:cs="Times New Roman"/>
                <w:color w:val="000000"/>
              </w:rPr>
              <w:t>земельный участок</w:t>
            </w:r>
          </w:p>
          <w:p w:rsidR="00740FA2" w:rsidRDefault="00740FA2" w:rsidP="00E8465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740FA2" w:rsidRPr="002100FD" w:rsidRDefault="00740FA2" w:rsidP="00E8465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100FD">
              <w:rPr>
                <w:rFonts w:ascii="Times New Roman" w:hAnsi="Times New Roman" w:cs="Times New Roman"/>
                <w:color w:val="000000"/>
              </w:rPr>
              <w:t>квартира</w:t>
            </w:r>
          </w:p>
          <w:p w:rsidR="00740FA2" w:rsidRDefault="00740FA2"/>
        </w:tc>
        <w:tc>
          <w:tcPr>
            <w:tcW w:w="1840" w:type="dxa"/>
          </w:tcPr>
          <w:p w:rsidR="00740FA2" w:rsidRPr="002100FD" w:rsidRDefault="00740FA2" w:rsidP="00E8465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100FD">
              <w:rPr>
                <w:rFonts w:ascii="Times New Roman" w:hAnsi="Times New Roman" w:cs="Times New Roman"/>
                <w:color w:val="000000"/>
              </w:rPr>
              <w:t>совместная, доля 1/5</w:t>
            </w:r>
          </w:p>
          <w:p w:rsidR="00740FA2" w:rsidRPr="002100FD" w:rsidRDefault="00740FA2" w:rsidP="00E8465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100FD">
              <w:rPr>
                <w:rFonts w:ascii="Times New Roman" w:hAnsi="Times New Roman" w:cs="Times New Roman"/>
                <w:color w:val="000000"/>
              </w:rPr>
              <w:t>совместная, доля 1/5</w:t>
            </w:r>
          </w:p>
          <w:p w:rsidR="00740FA2" w:rsidRPr="001432E2" w:rsidRDefault="00740FA2" w:rsidP="00C2016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740FA2" w:rsidRPr="002100FD" w:rsidRDefault="00740FA2" w:rsidP="00E8465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2082,0</w:t>
            </w:r>
          </w:p>
          <w:p w:rsidR="00740FA2" w:rsidRDefault="00740FA2" w:rsidP="00E8465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740FA2" w:rsidRPr="002100FD" w:rsidRDefault="00740FA2" w:rsidP="00E8465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45,7</w:t>
            </w:r>
          </w:p>
          <w:p w:rsidR="00740FA2" w:rsidRPr="001432E2" w:rsidRDefault="00740FA2" w:rsidP="00C2016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1" w:type="dxa"/>
          </w:tcPr>
          <w:p w:rsidR="00740FA2" w:rsidRPr="002100FD" w:rsidRDefault="00740FA2" w:rsidP="00E8465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100FD">
              <w:rPr>
                <w:rFonts w:ascii="Times New Roman" w:hAnsi="Times New Roman" w:cs="Times New Roman"/>
                <w:color w:val="000000"/>
              </w:rPr>
              <w:t>Россия</w:t>
            </w:r>
          </w:p>
          <w:p w:rsidR="00740FA2" w:rsidRDefault="00740FA2" w:rsidP="00E8465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740FA2" w:rsidRPr="002100FD" w:rsidRDefault="00740FA2" w:rsidP="00E8465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100FD">
              <w:rPr>
                <w:rFonts w:ascii="Times New Roman" w:hAnsi="Times New Roman" w:cs="Times New Roman"/>
                <w:color w:val="000000"/>
              </w:rPr>
              <w:t>Россия</w:t>
            </w:r>
          </w:p>
          <w:p w:rsidR="00740FA2" w:rsidRPr="001432E2" w:rsidRDefault="00740FA2" w:rsidP="00C2016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307" w:type="dxa"/>
          </w:tcPr>
          <w:p w:rsidR="00740FA2" w:rsidRPr="00D40B2E" w:rsidRDefault="00740FA2" w:rsidP="00E8465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40B2E">
              <w:rPr>
                <w:rFonts w:ascii="Times New Roman" w:hAnsi="Times New Roman" w:cs="Times New Roman"/>
                <w:color w:val="000000"/>
              </w:rPr>
              <w:t xml:space="preserve">земельный участок </w:t>
            </w:r>
          </w:p>
          <w:p w:rsidR="00740FA2" w:rsidRPr="00D40B2E" w:rsidRDefault="00740FA2" w:rsidP="00E8465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40B2E">
              <w:rPr>
                <w:rFonts w:ascii="Times New Roman" w:hAnsi="Times New Roman" w:cs="Times New Roman"/>
                <w:color w:val="000000"/>
              </w:rPr>
              <w:t xml:space="preserve">квартира </w:t>
            </w:r>
          </w:p>
          <w:p w:rsidR="00740FA2" w:rsidRPr="001E7174" w:rsidRDefault="00740FA2" w:rsidP="00C2016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00" w:type="dxa"/>
          </w:tcPr>
          <w:p w:rsidR="00740FA2" w:rsidRDefault="00740FA2" w:rsidP="00E8465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2082,0</w:t>
            </w:r>
          </w:p>
          <w:p w:rsidR="00740FA2" w:rsidRPr="004F0B1B" w:rsidRDefault="00740FA2" w:rsidP="00E8465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45,7</w:t>
            </w:r>
          </w:p>
        </w:tc>
        <w:tc>
          <w:tcPr>
            <w:tcW w:w="1440" w:type="dxa"/>
          </w:tcPr>
          <w:p w:rsidR="00740FA2" w:rsidRPr="004F0B1B" w:rsidRDefault="00740FA2" w:rsidP="00E8465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F0B1B">
              <w:rPr>
                <w:rFonts w:ascii="Times New Roman" w:hAnsi="Times New Roman" w:cs="Times New Roman"/>
                <w:color w:val="000000"/>
              </w:rPr>
              <w:t>Россия</w:t>
            </w:r>
          </w:p>
          <w:p w:rsidR="00740FA2" w:rsidRPr="004F0B1B" w:rsidRDefault="00740FA2" w:rsidP="00E8465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F0B1B">
              <w:rPr>
                <w:rFonts w:ascii="Times New Roman" w:hAnsi="Times New Roman" w:cs="Times New Roman"/>
                <w:color w:val="000000"/>
              </w:rPr>
              <w:t>Россия</w:t>
            </w:r>
          </w:p>
          <w:p w:rsidR="00740FA2" w:rsidRPr="004F0B1B" w:rsidRDefault="00740FA2" w:rsidP="00C2016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16" w:type="dxa"/>
            <w:gridSpan w:val="3"/>
          </w:tcPr>
          <w:p w:rsidR="00740FA2" w:rsidRPr="00404474" w:rsidRDefault="00740FA2" w:rsidP="00A56BD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gridSpan w:val="2"/>
          </w:tcPr>
          <w:p w:rsidR="00740FA2" w:rsidRDefault="00740FA2" w:rsidP="000354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740FA2" w:rsidRDefault="00740FA2" w:rsidP="000354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40FA2" w:rsidRPr="004676F3" w:rsidTr="002E7875">
        <w:tc>
          <w:tcPr>
            <w:tcW w:w="708" w:type="dxa"/>
          </w:tcPr>
          <w:p w:rsidR="00740FA2" w:rsidRPr="004676F3" w:rsidRDefault="00740FA2" w:rsidP="000354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386" w:type="dxa"/>
          </w:tcPr>
          <w:p w:rsidR="00740FA2" w:rsidRPr="00A61005" w:rsidRDefault="00740FA2" w:rsidP="003906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Маснавиева Л.С.</w:t>
            </w:r>
          </w:p>
        </w:tc>
        <w:tc>
          <w:tcPr>
            <w:tcW w:w="2432" w:type="dxa"/>
          </w:tcPr>
          <w:p w:rsidR="00740FA2" w:rsidRPr="00890E58" w:rsidRDefault="00740FA2" w:rsidP="003906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Специалист 2 категории сельского поселения Артакульский сельсовет муниципального района Караидельский район РБ</w:t>
            </w:r>
          </w:p>
        </w:tc>
        <w:tc>
          <w:tcPr>
            <w:tcW w:w="2128" w:type="dxa"/>
          </w:tcPr>
          <w:p w:rsidR="00740FA2" w:rsidRPr="00E84654" w:rsidRDefault="00740FA2" w:rsidP="003906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84654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840" w:type="dxa"/>
          </w:tcPr>
          <w:p w:rsidR="00740FA2" w:rsidRPr="002100FD" w:rsidRDefault="00740FA2" w:rsidP="00E8465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совместная, доля 1/4</w:t>
            </w:r>
          </w:p>
          <w:p w:rsidR="00740FA2" w:rsidRPr="001432E2" w:rsidRDefault="00740FA2" w:rsidP="00390662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992" w:type="dxa"/>
          </w:tcPr>
          <w:p w:rsidR="00740FA2" w:rsidRPr="00E84654" w:rsidRDefault="00740FA2" w:rsidP="000529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84654">
              <w:rPr>
                <w:rFonts w:ascii="Times New Roman" w:hAnsi="Times New Roman" w:cs="Times New Roman"/>
              </w:rPr>
              <w:t>71,2</w:t>
            </w:r>
          </w:p>
        </w:tc>
        <w:tc>
          <w:tcPr>
            <w:tcW w:w="1701" w:type="dxa"/>
          </w:tcPr>
          <w:p w:rsidR="00740FA2" w:rsidRPr="002100FD" w:rsidRDefault="00740FA2" w:rsidP="00E8465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100FD">
              <w:rPr>
                <w:rFonts w:ascii="Times New Roman" w:hAnsi="Times New Roman" w:cs="Times New Roman"/>
                <w:color w:val="000000"/>
              </w:rPr>
              <w:t>Россия</w:t>
            </w:r>
          </w:p>
          <w:p w:rsidR="00740FA2" w:rsidRPr="001432E2" w:rsidRDefault="00740FA2" w:rsidP="000354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307" w:type="dxa"/>
          </w:tcPr>
          <w:p w:rsidR="00740FA2" w:rsidRPr="007A15CD" w:rsidRDefault="00740FA2" w:rsidP="007B178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A15CD">
              <w:rPr>
                <w:rFonts w:ascii="Times New Roman" w:hAnsi="Times New Roman" w:cs="Times New Roman"/>
                <w:color w:val="000000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color w:val="000000"/>
              </w:rPr>
              <w:t>сарай</w:t>
            </w:r>
          </w:p>
          <w:p w:rsidR="00740FA2" w:rsidRPr="007A15CD" w:rsidRDefault="00740FA2" w:rsidP="007B178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A15CD">
              <w:rPr>
                <w:rFonts w:ascii="Times New Roman" w:hAnsi="Times New Roman" w:cs="Times New Roman"/>
                <w:color w:val="000000"/>
              </w:rPr>
              <w:t>баня</w:t>
            </w:r>
          </w:p>
        </w:tc>
        <w:tc>
          <w:tcPr>
            <w:tcW w:w="1200" w:type="dxa"/>
          </w:tcPr>
          <w:p w:rsidR="00740FA2" w:rsidRPr="007A15CD" w:rsidRDefault="00740FA2" w:rsidP="000529E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3619</w:t>
            </w:r>
            <w:r w:rsidRPr="007A15CD">
              <w:rPr>
                <w:rFonts w:ascii="Times New Roman" w:hAnsi="Times New Roman" w:cs="Times New Roman"/>
                <w:color w:val="000000"/>
              </w:rPr>
              <w:t>,0</w:t>
            </w:r>
          </w:p>
          <w:p w:rsidR="00740FA2" w:rsidRPr="007A15CD" w:rsidRDefault="00740FA2" w:rsidP="000529E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90,0</w:t>
            </w:r>
          </w:p>
          <w:p w:rsidR="00740FA2" w:rsidRPr="007A15CD" w:rsidRDefault="00740FA2" w:rsidP="000529E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12,25</w:t>
            </w:r>
          </w:p>
        </w:tc>
        <w:tc>
          <w:tcPr>
            <w:tcW w:w="1440" w:type="dxa"/>
          </w:tcPr>
          <w:p w:rsidR="00740FA2" w:rsidRPr="004F0B1B" w:rsidRDefault="00740FA2" w:rsidP="000354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F0B1B">
              <w:rPr>
                <w:rFonts w:ascii="Times New Roman" w:hAnsi="Times New Roman" w:cs="Times New Roman"/>
                <w:color w:val="000000"/>
              </w:rPr>
              <w:t>Россия</w:t>
            </w:r>
          </w:p>
          <w:p w:rsidR="00740FA2" w:rsidRPr="004F0B1B" w:rsidRDefault="00740FA2" w:rsidP="000354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F0B1B">
              <w:rPr>
                <w:rFonts w:ascii="Times New Roman" w:hAnsi="Times New Roman" w:cs="Times New Roman"/>
                <w:color w:val="000000"/>
              </w:rPr>
              <w:t>Россия</w:t>
            </w:r>
          </w:p>
          <w:p w:rsidR="00740FA2" w:rsidRPr="004F0B1B" w:rsidRDefault="00740FA2" w:rsidP="000354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F0B1B">
              <w:rPr>
                <w:rFonts w:ascii="Times New Roman" w:hAnsi="Times New Roman" w:cs="Times New Roman"/>
                <w:color w:val="000000"/>
              </w:rPr>
              <w:t>Россия</w:t>
            </w:r>
          </w:p>
          <w:p w:rsidR="00740FA2" w:rsidRPr="004F0B1B" w:rsidRDefault="00740FA2" w:rsidP="000354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16" w:type="dxa"/>
            <w:gridSpan w:val="3"/>
          </w:tcPr>
          <w:p w:rsidR="00740FA2" w:rsidRPr="004676F3" w:rsidRDefault="00740FA2" w:rsidP="00A56BD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gridSpan w:val="2"/>
          </w:tcPr>
          <w:p w:rsidR="00740FA2" w:rsidRPr="004676F3" w:rsidRDefault="00740FA2" w:rsidP="000354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128380,96</w:t>
            </w:r>
          </w:p>
        </w:tc>
        <w:tc>
          <w:tcPr>
            <w:tcW w:w="2126" w:type="dxa"/>
          </w:tcPr>
          <w:p w:rsidR="00740FA2" w:rsidRPr="004676F3" w:rsidRDefault="00740FA2" w:rsidP="000354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40FA2" w:rsidRPr="004676F3" w:rsidTr="002E7875">
        <w:tc>
          <w:tcPr>
            <w:tcW w:w="708" w:type="dxa"/>
          </w:tcPr>
          <w:p w:rsidR="00740FA2" w:rsidRPr="004676F3" w:rsidRDefault="00740FA2" w:rsidP="000354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6" w:type="dxa"/>
          </w:tcPr>
          <w:p w:rsidR="00740FA2" w:rsidRPr="004676F3" w:rsidRDefault="00740FA2" w:rsidP="003906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2432" w:type="dxa"/>
          </w:tcPr>
          <w:p w:rsidR="00740FA2" w:rsidRPr="00404474" w:rsidRDefault="00740FA2" w:rsidP="0039066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8" w:type="dxa"/>
          </w:tcPr>
          <w:p w:rsidR="00740FA2" w:rsidRPr="001432E2" w:rsidRDefault="00740FA2" w:rsidP="00390662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840" w:type="dxa"/>
          </w:tcPr>
          <w:p w:rsidR="00740FA2" w:rsidRPr="001432E2" w:rsidRDefault="00740FA2" w:rsidP="00390662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992" w:type="dxa"/>
          </w:tcPr>
          <w:p w:rsidR="00740FA2" w:rsidRPr="001432E2" w:rsidRDefault="00740FA2" w:rsidP="000529E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701" w:type="dxa"/>
          </w:tcPr>
          <w:p w:rsidR="00740FA2" w:rsidRPr="001432E2" w:rsidRDefault="00740FA2" w:rsidP="000354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307" w:type="dxa"/>
          </w:tcPr>
          <w:p w:rsidR="00740FA2" w:rsidRPr="00B94251" w:rsidRDefault="00740FA2" w:rsidP="008C1A4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00" w:type="dxa"/>
          </w:tcPr>
          <w:p w:rsidR="00740FA2" w:rsidRPr="00B94251" w:rsidRDefault="00740FA2" w:rsidP="008C1A4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40" w:type="dxa"/>
          </w:tcPr>
          <w:p w:rsidR="00740FA2" w:rsidRPr="004F0B1B" w:rsidRDefault="00740FA2" w:rsidP="000354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16" w:type="dxa"/>
            <w:gridSpan w:val="3"/>
          </w:tcPr>
          <w:p w:rsidR="00740FA2" w:rsidRPr="00404474" w:rsidRDefault="00740FA2" w:rsidP="00A56BD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gridSpan w:val="2"/>
          </w:tcPr>
          <w:p w:rsidR="00740FA2" w:rsidRPr="00404474" w:rsidRDefault="00740FA2" w:rsidP="000354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740FA2" w:rsidRPr="00404474" w:rsidRDefault="00740FA2" w:rsidP="000354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40FA2" w:rsidRPr="004676F3" w:rsidTr="002E7875">
        <w:tc>
          <w:tcPr>
            <w:tcW w:w="708" w:type="dxa"/>
          </w:tcPr>
          <w:p w:rsidR="00740FA2" w:rsidRPr="004676F3" w:rsidRDefault="00740FA2" w:rsidP="000354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386" w:type="dxa"/>
          </w:tcPr>
          <w:p w:rsidR="00740FA2" w:rsidRPr="00A61005" w:rsidRDefault="00740FA2" w:rsidP="003906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Кокшаров А.П.</w:t>
            </w:r>
          </w:p>
        </w:tc>
        <w:tc>
          <w:tcPr>
            <w:tcW w:w="2432" w:type="dxa"/>
          </w:tcPr>
          <w:p w:rsidR="00740FA2" w:rsidRPr="00A61005" w:rsidRDefault="00740FA2" w:rsidP="003906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Специалист 2 категории по работе с молодежью сельского поселения Артакульский сельсовет муниципального района Караидельский район РБ</w:t>
            </w:r>
          </w:p>
        </w:tc>
        <w:tc>
          <w:tcPr>
            <w:tcW w:w="2128" w:type="dxa"/>
          </w:tcPr>
          <w:p w:rsidR="00740FA2" w:rsidRPr="00DE4FC3" w:rsidRDefault="00740FA2" w:rsidP="00117F3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E4FC3">
              <w:rPr>
                <w:rFonts w:ascii="Times New Roman" w:hAnsi="Times New Roman" w:cs="Times New Roman"/>
                <w:color w:val="000000"/>
              </w:rPr>
              <w:t xml:space="preserve">земельный участок жилой дом </w:t>
            </w:r>
          </w:p>
          <w:p w:rsidR="00740FA2" w:rsidRPr="00DE4FC3" w:rsidRDefault="00740FA2" w:rsidP="00117F3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E4FC3">
              <w:rPr>
                <w:rFonts w:ascii="Times New Roman" w:hAnsi="Times New Roman" w:cs="Times New Roman"/>
                <w:color w:val="000000"/>
              </w:rPr>
              <w:t>квартира</w:t>
            </w:r>
          </w:p>
          <w:p w:rsidR="00740FA2" w:rsidRPr="00B91C2F" w:rsidRDefault="00740FA2" w:rsidP="00117F3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40" w:type="dxa"/>
          </w:tcPr>
          <w:p w:rsidR="00740FA2" w:rsidRPr="00DE4FC3" w:rsidRDefault="00740FA2" w:rsidP="00117F3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E4FC3">
              <w:rPr>
                <w:rFonts w:ascii="Times New Roman" w:hAnsi="Times New Roman" w:cs="Times New Roman"/>
                <w:color w:val="000000"/>
              </w:rPr>
              <w:t>индивидуальная</w:t>
            </w:r>
          </w:p>
          <w:p w:rsidR="00740FA2" w:rsidRPr="00DE4FC3" w:rsidRDefault="00740FA2" w:rsidP="00117F3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E4FC3">
              <w:rPr>
                <w:rFonts w:ascii="Times New Roman" w:hAnsi="Times New Roman" w:cs="Times New Roman"/>
                <w:color w:val="000000"/>
              </w:rPr>
              <w:t>индивидуальная</w:t>
            </w:r>
          </w:p>
          <w:p w:rsidR="00740FA2" w:rsidRPr="002100FD" w:rsidRDefault="00740FA2" w:rsidP="00117F3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совместная, доля 1/5</w:t>
            </w:r>
          </w:p>
          <w:p w:rsidR="00740FA2" w:rsidRPr="00B91C2F" w:rsidRDefault="00740FA2" w:rsidP="00117F3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740FA2" w:rsidRDefault="00740FA2" w:rsidP="000529E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4349,0</w:t>
            </w:r>
          </w:p>
          <w:p w:rsidR="00740FA2" w:rsidRDefault="00740FA2" w:rsidP="000529E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93,9</w:t>
            </w:r>
          </w:p>
          <w:p w:rsidR="00740FA2" w:rsidRPr="00B91C2F" w:rsidRDefault="00740FA2" w:rsidP="000529E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71,9</w:t>
            </w:r>
          </w:p>
        </w:tc>
        <w:tc>
          <w:tcPr>
            <w:tcW w:w="1701" w:type="dxa"/>
          </w:tcPr>
          <w:p w:rsidR="00740FA2" w:rsidRDefault="00740FA2" w:rsidP="000354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91C2F">
              <w:rPr>
                <w:rFonts w:ascii="Times New Roman" w:hAnsi="Times New Roman" w:cs="Times New Roman"/>
                <w:color w:val="000000"/>
              </w:rPr>
              <w:t>Россия</w:t>
            </w:r>
          </w:p>
          <w:p w:rsidR="00740FA2" w:rsidRPr="00DE4FC3" w:rsidRDefault="00740FA2" w:rsidP="00117F3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      </w:t>
            </w:r>
            <w:r w:rsidRPr="00DE4FC3">
              <w:rPr>
                <w:rFonts w:ascii="Times New Roman" w:hAnsi="Times New Roman" w:cs="Times New Roman"/>
                <w:color w:val="000000"/>
              </w:rPr>
              <w:t>Россия</w:t>
            </w:r>
          </w:p>
          <w:p w:rsidR="00740FA2" w:rsidRPr="00B91C2F" w:rsidRDefault="00740FA2" w:rsidP="00117F3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E4FC3">
              <w:rPr>
                <w:rFonts w:ascii="Times New Roman" w:hAnsi="Times New Roman" w:cs="Times New Roman"/>
                <w:color w:val="000000"/>
              </w:rPr>
              <w:t>Россия</w:t>
            </w:r>
          </w:p>
        </w:tc>
        <w:tc>
          <w:tcPr>
            <w:tcW w:w="2307" w:type="dxa"/>
          </w:tcPr>
          <w:p w:rsidR="00740FA2" w:rsidRPr="005148BF" w:rsidRDefault="00740FA2" w:rsidP="007B178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148BF">
              <w:rPr>
                <w:rFonts w:ascii="Times New Roman" w:hAnsi="Times New Roman" w:cs="Times New Roman"/>
                <w:color w:val="000000"/>
              </w:rPr>
              <w:t xml:space="preserve">жилой дом </w:t>
            </w:r>
          </w:p>
          <w:p w:rsidR="00740FA2" w:rsidRPr="005148BF" w:rsidRDefault="00740FA2" w:rsidP="007B178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квартира</w:t>
            </w:r>
          </w:p>
        </w:tc>
        <w:tc>
          <w:tcPr>
            <w:tcW w:w="1200" w:type="dxa"/>
          </w:tcPr>
          <w:p w:rsidR="00740FA2" w:rsidRPr="005148BF" w:rsidRDefault="00740FA2" w:rsidP="000529E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93,9</w:t>
            </w:r>
          </w:p>
          <w:p w:rsidR="00740FA2" w:rsidRPr="005148BF" w:rsidRDefault="00740FA2" w:rsidP="000529E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71,9</w:t>
            </w:r>
          </w:p>
          <w:p w:rsidR="00740FA2" w:rsidRPr="005148BF" w:rsidRDefault="00740FA2" w:rsidP="000529E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40" w:type="dxa"/>
          </w:tcPr>
          <w:p w:rsidR="00740FA2" w:rsidRPr="004F0B1B" w:rsidRDefault="00740FA2" w:rsidP="000354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F0B1B">
              <w:rPr>
                <w:rFonts w:ascii="Times New Roman" w:hAnsi="Times New Roman" w:cs="Times New Roman"/>
                <w:color w:val="000000"/>
              </w:rPr>
              <w:t>Россия</w:t>
            </w:r>
          </w:p>
          <w:p w:rsidR="00740FA2" w:rsidRPr="004F0B1B" w:rsidRDefault="00740FA2" w:rsidP="000354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F0B1B">
              <w:rPr>
                <w:rFonts w:ascii="Times New Roman" w:hAnsi="Times New Roman" w:cs="Times New Roman"/>
                <w:color w:val="000000"/>
              </w:rPr>
              <w:t>Россия</w:t>
            </w:r>
          </w:p>
          <w:p w:rsidR="00740FA2" w:rsidRPr="004F0B1B" w:rsidRDefault="00740FA2" w:rsidP="00112A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16" w:type="dxa"/>
            <w:gridSpan w:val="3"/>
          </w:tcPr>
          <w:p w:rsidR="00740FA2" w:rsidRPr="00614C39" w:rsidRDefault="00740FA2" w:rsidP="00A56BD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14C39">
              <w:rPr>
                <w:rFonts w:ascii="Times New Roman" w:hAnsi="Times New Roman" w:cs="Times New Roman"/>
              </w:rPr>
              <w:t>Автомобиль</w:t>
            </w:r>
            <w:r>
              <w:rPr>
                <w:rFonts w:ascii="Times New Roman" w:hAnsi="Times New Roman" w:cs="Times New Roman"/>
              </w:rPr>
              <w:t>: КИА РИО</w:t>
            </w:r>
          </w:p>
        </w:tc>
        <w:tc>
          <w:tcPr>
            <w:tcW w:w="1309" w:type="dxa"/>
            <w:gridSpan w:val="2"/>
          </w:tcPr>
          <w:p w:rsidR="00740FA2" w:rsidRPr="00FF1CD4" w:rsidRDefault="00740FA2" w:rsidP="000354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78517,70</w:t>
            </w:r>
          </w:p>
        </w:tc>
        <w:tc>
          <w:tcPr>
            <w:tcW w:w="2126" w:type="dxa"/>
          </w:tcPr>
          <w:p w:rsidR="00740FA2" w:rsidRPr="004676F3" w:rsidRDefault="00740FA2" w:rsidP="008526F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40FA2" w:rsidRPr="004676F3" w:rsidTr="002E7875">
        <w:tc>
          <w:tcPr>
            <w:tcW w:w="708" w:type="dxa"/>
          </w:tcPr>
          <w:p w:rsidR="00740FA2" w:rsidRPr="004676F3" w:rsidRDefault="00740FA2" w:rsidP="000354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6" w:type="dxa"/>
          </w:tcPr>
          <w:p w:rsidR="00740FA2" w:rsidRDefault="00740FA2" w:rsidP="003906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2432" w:type="dxa"/>
          </w:tcPr>
          <w:p w:rsidR="00740FA2" w:rsidRDefault="00740FA2" w:rsidP="0039066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8" w:type="dxa"/>
          </w:tcPr>
          <w:p w:rsidR="00740FA2" w:rsidRPr="00DE4FC3" w:rsidRDefault="00740FA2" w:rsidP="0039066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40" w:type="dxa"/>
          </w:tcPr>
          <w:p w:rsidR="00740FA2" w:rsidRPr="00DE4FC3" w:rsidRDefault="00740FA2" w:rsidP="0039066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740FA2" w:rsidRPr="00DE4FC3" w:rsidRDefault="00740FA2" w:rsidP="000529E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1" w:type="dxa"/>
          </w:tcPr>
          <w:p w:rsidR="00740FA2" w:rsidRPr="00DE4FC3" w:rsidRDefault="00740FA2" w:rsidP="000354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307" w:type="dxa"/>
          </w:tcPr>
          <w:p w:rsidR="00740FA2" w:rsidRPr="00DE4FC3" w:rsidRDefault="00740FA2" w:rsidP="007B178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E4FC3">
              <w:rPr>
                <w:rFonts w:ascii="Times New Roman" w:hAnsi="Times New Roman" w:cs="Times New Roman"/>
                <w:color w:val="000000"/>
              </w:rPr>
              <w:t xml:space="preserve">земельный участок </w:t>
            </w:r>
          </w:p>
          <w:p w:rsidR="00740FA2" w:rsidRPr="00DE4FC3" w:rsidRDefault="00740FA2" w:rsidP="007B178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жилой дом</w:t>
            </w:r>
          </w:p>
        </w:tc>
        <w:tc>
          <w:tcPr>
            <w:tcW w:w="1200" w:type="dxa"/>
          </w:tcPr>
          <w:p w:rsidR="00740FA2" w:rsidRDefault="00740FA2" w:rsidP="00DE4FC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4349,0</w:t>
            </w:r>
          </w:p>
          <w:p w:rsidR="00740FA2" w:rsidRPr="00DE4FC3" w:rsidRDefault="00740FA2" w:rsidP="00DE4FC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93,9</w:t>
            </w:r>
          </w:p>
        </w:tc>
        <w:tc>
          <w:tcPr>
            <w:tcW w:w="1440" w:type="dxa"/>
          </w:tcPr>
          <w:p w:rsidR="00740FA2" w:rsidRPr="004F0B1B" w:rsidRDefault="00740FA2" w:rsidP="000354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F0B1B">
              <w:rPr>
                <w:rFonts w:ascii="Times New Roman" w:hAnsi="Times New Roman" w:cs="Times New Roman"/>
                <w:color w:val="000000"/>
              </w:rPr>
              <w:t>Россия</w:t>
            </w:r>
          </w:p>
          <w:p w:rsidR="00740FA2" w:rsidRPr="004F0B1B" w:rsidRDefault="00740FA2" w:rsidP="000354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F0B1B">
              <w:rPr>
                <w:rFonts w:ascii="Times New Roman" w:hAnsi="Times New Roman" w:cs="Times New Roman"/>
                <w:color w:val="000000"/>
              </w:rPr>
              <w:t>Россия</w:t>
            </w:r>
          </w:p>
          <w:p w:rsidR="00740FA2" w:rsidRPr="004F0B1B" w:rsidRDefault="00740FA2" w:rsidP="00DE4FC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16" w:type="dxa"/>
            <w:gridSpan w:val="3"/>
          </w:tcPr>
          <w:p w:rsidR="00740FA2" w:rsidRPr="007D5476" w:rsidRDefault="00740FA2" w:rsidP="00A56BD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gridSpan w:val="2"/>
          </w:tcPr>
          <w:p w:rsidR="00740FA2" w:rsidRPr="00756C74" w:rsidRDefault="00740FA2" w:rsidP="000354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740FA2" w:rsidRPr="004676F3" w:rsidRDefault="00740FA2" w:rsidP="0010339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740FA2" w:rsidRDefault="00740FA2" w:rsidP="00F17B1D">
      <w:pPr>
        <w:spacing w:line="240" w:lineRule="auto"/>
      </w:pPr>
    </w:p>
    <w:sectPr w:rsidR="00740FA2" w:rsidSect="00BA5F39">
      <w:endnotePr>
        <w:numFmt w:val="decimal"/>
      </w:endnotePr>
      <w:type w:val="continuous"/>
      <w:pgSz w:w="23814" w:h="16840" w:orient="landscape" w:code="8"/>
      <w:pgMar w:top="1418" w:right="1134" w:bottom="567" w:left="1134" w:header="0" w:footer="6" w:gutter="0"/>
      <w:cols w:space="708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0FA2" w:rsidRDefault="00740FA2" w:rsidP="00AD345F">
      <w:pPr>
        <w:spacing w:after="0" w:line="240" w:lineRule="auto"/>
      </w:pPr>
      <w:r>
        <w:separator/>
      </w:r>
    </w:p>
  </w:endnote>
  <w:endnote w:type="continuationSeparator" w:id="0">
    <w:p w:rsidR="00740FA2" w:rsidRDefault="00740FA2" w:rsidP="00AD345F">
      <w:pPr>
        <w:spacing w:after="0" w:line="240" w:lineRule="auto"/>
      </w:pPr>
      <w:r>
        <w:continuationSeparator/>
      </w:r>
    </w:p>
  </w:endnote>
  <w:endnote w:id="1">
    <w:p w:rsidR="00740FA2" w:rsidRDefault="00740FA2">
      <w:pPr>
        <w:pStyle w:val="EndnoteText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0FA2" w:rsidRDefault="00740FA2" w:rsidP="00AD345F">
      <w:pPr>
        <w:spacing w:after="0" w:line="240" w:lineRule="auto"/>
      </w:pPr>
      <w:r>
        <w:separator/>
      </w:r>
    </w:p>
  </w:footnote>
  <w:footnote w:type="continuationSeparator" w:id="0">
    <w:p w:rsidR="00740FA2" w:rsidRDefault="00740FA2" w:rsidP="00AD34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B606FB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A998A15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430ECE6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FD0C58E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840E911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BCA7F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29C230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F3EDEF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3844B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2E0C0A6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defaultTabStop w:val="708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A5F39"/>
    <w:rsid w:val="000021AD"/>
    <w:rsid w:val="00003F70"/>
    <w:rsid w:val="000065C4"/>
    <w:rsid w:val="00010852"/>
    <w:rsid w:val="00013933"/>
    <w:rsid w:val="0001671B"/>
    <w:rsid w:val="00020705"/>
    <w:rsid w:val="0002181C"/>
    <w:rsid w:val="00022E9B"/>
    <w:rsid w:val="00022F47"/>
    <w:rsid w:val="000231F6"/>
    <w:rsid w:val="0002402E"/>
    <w:rsid w:val="00030C30"/>
    <w:rsid w:val="00031C10"/>
    <w:rsid w:val="00031C27"/>
    <w:rsid w:val="000354D2"/>
    <w:rsid w:val="000416B1"/>
    <w:rsid w:val="00042CC1"/>
    <w:rsid w:val="0004390B"/>
    <w:rsid w:val="00045960"/>
    <w:rsid w:val="000505BF"/>
    <w:rsid w:val="00052006"/>
    <w:rsid w:val="00052223"/>
    <w:rsid w:val="000529E3"/>
    <w:rsid w:val="00052ADC"/>
    <w:rsid w:val="000542E4"/>
    <w:rsid w:val="000570F1"/>
    <w:rsid w:val="00060425"/>
    <w:rsid w:val="00065F78"/>
    <w:rsid w:val="00066047"/>
    <w:rsid w:val="000661A0"/>
    <w:rsid w:val="00066BD3"/>
    <w:rsid w:val="0007763D"/>
    <w:rsid w:val="00080DE5"/>
    <w:rsid w:val="00094C26"/>
    <w:rsid w:val="0009535E"/>
    <w:rsid w:val="000A0C7F"/>
    <w:rsid w:val="000A2042"/>
    <w:rsid w:val="000A336B"/>
    <w:rsid w:val="000A6453"/>
    <w:rsid w:val="000A7FF4"/>
    <w:rsid w:val="000B0008"/>
    <w:rsid w:val="000C19C2"/>
    <w:rsid w:val="000C4862"/>
    <w:rsid w:val="000C63AE"/>
    <w:rsid w:val="000C6EA9"/>
    <w:rsid w:val="000D216E"/>
    <w:rsid w:val="000D38D5"/>
    <w:rsid w:val="000D6055"/>
    <w:rsid w:val="000D67F7"/>
    <w:rsid w:val="000D7C58"/>
    <w:rsid w:val="000E0A5B"/>
    <w:rsid w:val="000E517D"/>
    <w:rsid w:val="000E7E77"/>
    <w:rsid w:val="000F16C3"/>
    <w:rsid w:val="000F3002"/>
    <w:rsid w:val="000F6336"/>
    <w:rsid w:val="000F7C08"/>
    <w:rsid w:val="00100CBF"/>
    <w:rsid w:val="0010339D"/>
    <w:rsid w:val="00104FFE"/>
    <w:rsid w:val="001057A8"/>
    <w:rsid w:val="00110568"/>
    <w:rsid w:val="0011138C"/>
    <w:rsid w:val="00112ACF"/>
    <w:rsid w:val="00113039"/>
    <w:rsid w:val="00113125"/>
    <w:rsid w:val="00114677"/>
    <w:rsid w:val="00114926"/>
    <w:rsid w:val="00115BE3"/>
    <w:rsid w:val="00117F34"/>
    <w:rsid w:val="00123FBA"/>
    <w:rsid w:val="001251B3"/>
    <w:rsid w:val="00131F15"/>
    <w:rsid w:val="001331A1"/>
    <w:rsid w:val="00141C27"/>
    <w:rsid w:val="001432E2"/>
    <w:rsid w:val="00143545"/>
    <w:rsid w:val="00144876"/>
    <w:rsid w:val="00144D13"/>
    <w:rsid w:val="00145218"/>
    <w:rsid w:val="001476BA"/>
    <w:rsid w:val="001502EB"/>
    <w:rsid w:val="00151502"/>
    <w:rsid w:val="0015286C"/>
    <w:rsid w:val="00155011"/>
    <w:rsid w:val="001563DD"/>
    <w:rsid w:val="00157EAD"/>
    <w:rsid w:val="00160AFF"/>
    <w:rsid w:val="00161572"/>
    <w:rsid w:val="00166952"/>
    <w:rsid w:val="0017132E"/>
    <w:rsid w:val="00171552"/>
    <w:rsid w:val="00173A4D"/>
    <w:rsid w:val="001755E6"/>
    <w:rsid w:val="00176881"/>
    <w:rsid w:val="00176A9E"/>
    <w:rsid w:val="00176E5B"/>
    <w:rsid w:val="00183A3B"/>
    <w:rsid w:val="001840A3"/>
    <w:rsid w:val="00184772"/>
    <w:rsid w:val="00185A7A"/>
    <w:rsid w:val="00186458"/>
    <w:rsid w:val="0018716C"/>
    <w:rsid w:val="001876E1"/>
    <w:rsid w:val="00190E15"/>
    <w:rsid w:val="0019371C"/>
    <w:rsid w:val="00194856"/>
    <w:rsid w:val="00197E87"/>
    <w:rsid w:val="001A1143"/>
    <w:rsid w:val="001A11DA"/>
    <w:rsid w:val="001A50DC"/>
    <w:rsid w:val="001A6A16"/>
    <w:rsid w:val="001A6C2E"/>
    <w:rsid w:val="001B16F9"/>
    <w:rsid w:val="001B4244"/>
    <w:rsid w:val="001B4949"/>
    <w:rsid w:val="001B570B"/>
    <w:rsid w:val="001B70FC"/>
    <w:rsid w:val="001C5F1E"/>
    <w:rsid w:val="001C7479"/>
    <w:rsid w:val="001D15EE"/>
    <w:rsid w:val="001D172A"/>
    <w:rsid w:val="001D5F18"/>
    <w:rsid w:val="001E1E5D"/>
    <w:rsid w:val="001E436A"/>
    <w:rsid w:val="001E7174"/>
    <w:rsid w:val="001E7BB1"/>
    <w:rsid w:val="001F0E2F"/>
    <w:rsid w:val="001F139B"/>
    <w:rsid w:val="001F28F0"/>
    <w:rsid w:val="001F33BA"/>
    <w:rsid w:val="001F39F3"/>
    <w:rsid w:val="001F6C14"/>
    <w:rsid w:val="002021E2"/>
    <w:rsid w:val="00203007"/>
    <w:rsid w:val="0020375C"/>
    <w:rsid w:val="00207902"/>
    <w:rsid w:val="002100FD"/>
    <w:rsid w:val="0021046C"/>
    <w:rsid w:val="00211B08"/>
    <w:rsid w:val="002206BF"/>
    <w:rsid w:val="00225623"/>
    <w:rsid w:val="00226037"/>
    <w:rsid w:val="002263A4"/>
    <w:rsid w:val="002269A6"/>
    <w:rsid w:val="00227CAD"/>
    <w:rsid w:val="00233020"/>
    <w:rsid w:val="002337E6"/>
    <w:rsid w:val="00236B29"/>
    <w:rsid w:val="002423E8"/>
    <w:rsid w:val="00245EA8"/>
    <w:rsid w:val="002518D6"/>
    <w:rsid w:val="00264C6C"/>
    <w:rsid w:val="00265131"/>
    <w:rsid w:val="00265513"/>
    <w:rsid w:val="002701A3"/>
    <w:rsid w:val="00271713"/>
    <w:rsid w:val="002806A4"/>
    <w:rsid w:val="0028324D"/>
    <w:rsid w:val="002846C4"/>
    <w:rsid w:val="002862AE"/>
    <w:rsid w:val="002905E6"/>
    <w:rsid w:val="00290E90"/>
    <w:rsid w:val="00291C97"/>
    <w:rsid w:val="00291FB6"/>
    <w:rsid w:val="00294C65"/>
    <w:rsid w:val="00296569"/>
    <w:rsid w:val="00297211"/>
    <w:rsid w:val="002A154E"/>
    <w:rsid w:val="002A51A7"/>
    <w:rsid w:val="002A648D"/>
    <w:rsid w:val="002A7770"/>
    <w:rsid w:val="002B3E6F"/>
    <w:rsid w:val="002B79A1"/>
    <w:rsid w:val="002C2493"/>
    <w:rsid w:val="002C31A9"/>
    <w:rsid w:val="002C40AC"/>
    <w:rsid w:val="002C56CE"/>
    <w:rsid w:val="002C58EB"/>
    <w:rsid w:val="002C6671"/>
    <w:rsid w:val="002C7C22"/>
    <w:rsid w:val="002D1185"/>
    <w:rsid w:val="002D11F8"/>
    <w:rsid w:val="002D24AB"/>
    <w:rsid w:val="002D3BC3"/>
    <w:rsid w:val="002D56B5"/>
    <w:rsid w:val="002E14D6"/>
    <w:rsid w:val="002E17ED"/>
    <w:rsid w:val="002E316E"/>
    <w:rsid w:val="002E48F8"/>
    <w:rsid w:val="002E58DC"/>
    <w:rsid w:val="002E7875"/>
    <w:rsid w:val="002F0E4D"/>
    <w:rsid w:val="002F0ECF"/>
    <w:rsid w:val="002F144A"/>
    <w:rsid w:val="002F197D"/>
    <w:rsid w:val="002F1AA7"/>
    <w:rsid w:val="002F2A98"/>
    <w:rsid w:val="002F7C0C"/>
    <w:rsid w:val="0030188F"/>
    <w:rsid w:val="003019E7"/>
    <w:rsid w:val="00302287"/>
    <w:rsid w:val="00304782"/>
    <w:rsid w:val="00307115"/>
    <w:rsid w:val="00310235"/>
    <w:rsid w:val="003144E4"/>
    <w:rsid w:val="0032224C"/>
    <w:rsid w:val="00322A19"/>
    <w:rsid w:val="003274B7"/>
    <w:rsid w:val="00327E88"/>
    <w:rsid w:val="00330844"/>
    <w:rsid w:val="003332A4"/>
    <w:rsid w:val="00334A2B"/>
    <w:rsid w:val="00337502"/>
    <w:rsid w:val="00337C55"/>
    <w:rsid w:val="00340463"/>
    <w:rsid w:val="00342819"/>
    <w:rsid w:val="0034497B"/>
    <w:rsid w:val="003450AE"/>
    <w:rsid w:val="00345329"/>
    <w:rsid w:val="00346C9F"/>
    <w:rsid w:val="0034702A"/>
    <w:rsid w:val="0035489A"/>
    <w:rsid w:val="003552CB"/>
    <w:rsid w:val="00356796"/>
    <w:rsid w:val="0036097C"/>
    <w:rsid w:val="00363191"/>
    <w:rsid w:val="00363A7F"/>
    <w:rsid w:val="00363D3E"/>
    <w:rsid w:val="00366AE6"/>
    <w:rsid w:val="003702AB"/>
    <w:rsid w:val="00370725"/>
    <w:rsid w:val="003726F0"/>
    <w:rsid w:val="003831D4"/>
    <w:rsid w:val="003870A6"/>
    <w:rsid w:val="00390662"/>
    <w:rsid w:val="00392287"/>
    <w:rsid w:val="003933BD"/>
    <w:rsid w:val="00394612"/>
    <w:rsid w:val="003A389B"/>
    <w:rsid w:val="003A411A"/>
    <w:rsid w:val="003A4495"/>
    <w:rsid w:val="003B0FA6"/>
    <w:rsid w:val="003B2D0D"/>
    <w:rsid w:val="003B5284"/>
    <w:rsid w:val="003B5983"/>
    <w:rsid w:val="003B6C84"/>
    <w:rsid w:val="003B79B0"/>
    <w:rsid w:val="003C2412"/>
    <w:rsid w:val="003C4A53"/>
    <w:rsid w:val="003C5BD0"/>
    <w:rsid w:val="003C6917"/>
    <w:rsid w:val="003D00F9"/>
    <w:rsid w:val="003D6E00"/>
    <w:rsid w:val="003E34F7"/>
    <w:rsid w:val="003E5BA3"/>
    <w:rsid w:val="003F0161"/>
    <w:rsid w:val="003F288B"/>
    <w:rsid w:val="003F5C76"/>
    <w:rsid w:val="003F7421"/>
    <w:rsid w:val="00404474"/>
    <w:rsid w:val="004046A7"/>
    <w:rsid w:val="00405F40"/>
    <w:rsid w:val="004079B4"/>
    <w:rsid w:val="00411C40"/>
    <w:rsid w:val="00411F27"/>
    <w:rsid w:val="00413853"/>
    <w:rsid w:val="004141BB"/>
    <w:rsid w:val="004168B8"/>
    <w:rsid w:val="00420965"/>
    <w:rsid w:val="00427338"/>
    <w:rsid w:val="00427CA7"/>
    <w:rsid w:val="00435193"/>
    <w:rsid w:val="00436D73"/>
    <w:rsid w:val="00441EB0"/>
    <w:rsid w:val="004436A4"/>
    <w:rsid w:val="004463F0"/>
    <w:rsid w:val="0045275F"/>
    <w:rsid w:val="00454373"/>
    <w:rsid w:val="0046439D"/>
    <w:rsid w:val="00465BF6"/>
    <w:rsid w:val="004676F3"/>
    <w:rsid w:val="00473B16"/>
    <w:rsid w:val="00481C2B"/>
    <w:rsid w:val="00483BDE"/>
    <w:rsid w:val="00484184"/>
    <w:rsid w:val="00484BD0"/>
    <w:rsid w:val="004928B4"/>
    <w:rsid w:val="00494000"/>
    <w:rsid w:val="004954CD"/>
    <w:rsid w:val="004976FD"/>
    <w:rsid w:val="004A4419"/>
    <w:rsid w:val="004A6037"/>
    <w:rsid w:val="004A6555"/>
    <w:rsid w:val="004B2FE8"/>
    <w:rsid w:val="004B3013"/>
    <w:rsid w:val="004B31F9"/>
    <w:rsid w:val="004B66CA"/>
    <w:rsid w:val="004B6B09"/>
    <w:rsid w:val="004B729F"/>
    <w:rsid w:val="004C1635"/>
    <w:rsid w:val="004C1D6D"/>
    <w:rsid w:val="004C2004"/>
    <w:rsid w:val="004C2571"/>
    <w:rsid w:val="004C3356"/>
    <w:rsid w:val="004C3611"/>
    <w:rsid w:val="004C39DB"/>
    <w:rsid w:val="004C50A0"/>
    <w:rsid w:val="004C5783"/>
    <w:rsid w:val="004C5FEB"/>
    <w:rsid w:val="004C6DB4"/>
    <w:rsid w:val="004D706A"/>
    <w:rsid w:val="004D7A9E"/>
    <w:rsid w:val="004E4471"/>
    <w:rsid w:val="004F0B1B"/>
    <w:rsid w:val="004F0CD0"/>
    <w:rsid w:val="004F1B7B"/>
    <w:rsid w:val="004F25B7"/>
    <w:rsid w:val="004F3A40"/>
    <w:rsid w:val="004F79DE"/>
    <w:rsid w:val="00504A07"/>
    <w:rsid w:val="0050679D"/>
    <w:rsid w:val="005067B6"/>
    <w:rsid w:val="0050745C"/>
    <w:rsid w:val="00510E58"/>
    <w:rsid w:val="005148BF"/>
    <w:rsid w:val="00515037"/>
    <w:rsid w:val="00516BB3"/>
    <w:rsid w:val="0051709D"/>
    <w:rsid w:val="00520ADB"/>
    <w:rsid w:val="00521A3A"/>
    <w:rsid w:val="005229CF"/>
    <w:rsid w:val="005246FB"/>
    <w:rsid w:val="00525D19"/>
    <w:rsid w:val="00526DF8"/>
    <w:rsid w:val="0053345A"/>
    <w:rsid w:val="00534E92"/>
    <w:rsid w:val="00537DD3"/>
    <w:rsid w:val="00540122"/>
    <w:rsid w:val="00553DB2"/>
    <w:rsid w:val="00556D14"/>
    <w:rsid w:val="005643AD"/>
    <w:rsid w:val="005652CC"/>
    <w:rsid w:val="00571045"/>
    <w:rsid w:val="0057114A"/>
    <w:rsid w:val="0057171E"/>
    <w:rsid w:val="005742F5"/>
    <w:rsid w:val="00576F39"/>
    <w:rsid w:val="005803E1"/>
    <w:rsid w:val="00591375"/>
    <w:rsid w:val="005915E8"/>
    <w:rsid w:val="0059458B"/>
    <w:rsid w:val="00595030"/>
    <w:rsid w:val="00595D87"/>
    <w:rsid w:val="005967D8"/>
    <w:rsid w:val="00597CCD"/>
    <w:rsid w:val="005A55CA"/>
    <w:rsid w:val="005A5741"/>
    <w:rsid w:val="005B7E00"/>
    <w:rsid w:val="005C1B7E"/>
    <w:rsid w:val="005C45AC"/>
    <w:rsid w:val="005D4124"/>
    <w:rsid w:val="005D6536"/>
    <w:rsid w:val="005E117C"/>
    <w:rsid w:val="005E57DA"/>
    <w:rsid w:val="005F2E8C"/>
    <w:rsid w:val="005F37E4"/>
    <w:rsid w:val="005F4DF2"/>
    <w:rsid w:val="00600762"/>
    <w:rsid w:val="006075E7"/>
    <w:rsid w:val="0061006D"/>
    <w:rsid w:val="00610BA4"/>
    <w:rsid w:val="00614C39"/>
    <w:rsid w:val="00623995"/>
    <w:rsid w:val="00633170"/>
    <w:rsid w:val="00634687"/>
    <w:rsid w:val="00636798"/>
    <w:rsid w:val="00637A37"/>
    <w:rsid w:val="00643111"/>
    <w:rsid w:val="00654699"/>
    <w:rsid w:val="0065670F"/>
    <w:rsid w:val="006612D0"/>
    <w:rsid w:val="00662534"/>
    <w:rsid w:val="006643D1"/>
    <w:rsid w:val="00681458"/>
    <w:rsid w:val="00683BFA"/>
    <w:rsid w:val="006868B0"/>
    <w:rsid w:val="006955BA"/>
    <w:rsid w:val="006A0995"/>
    <w:rsid w:val="006A20AA"/>
    <w:rsid w:val="006A25C8"/>
    <w:rsid w:val="006A328A"/>
    <w:rsid w:val="006B11AF"/>
    <w:rsid w:val="006B35D3"/>
    <w:rsid w:val="006B41A9"/>
    <w:rsid w:val="006C12FF"/>
    <w:rsid w:val="006C4ABF"/>
    <w:rsid w:val="006C7037"/>
    <w:rsid w:val="006D1660"/>
    <w:rsid w:val="006D32D2"/>
    <w:rsid w:val="006D744D"/>
    <w:rsid w:val="006E03A1"/>
    <w:rsid w:val="006E1E9C"/>
    <w:rsid w:val="006F015D"/>
    <w:rsid w:val="006F4519"/>
    <w:rsid w:val="00700B44"/>
    <w:rsid w:val="007144E0"/>
    <w:rsid w:val="00717D82"/>
    <w:rsid w:val="00721031"/>
    <w:rsid w:val="00721999"/>
    <w:rsid w:val="007220FB"/>
    <w:rsid w:val="00723388"/>
    <w:rsid w:val="00725AAF"/>
    <w:rsid w:val="00726FCF"/>
    <w:rsid w:val="00731F2B"/>
    <w:rsid w:val="0073438D"/>
    <w:rsid w:val="007360D3"/>
    <w:rsid w:val="00737858"/>
    <w:rsid w:val="00737B59"/>
    <w:rsid w:val="00740FA2"/>
    <w:rsid w:val="0074256B"/>
    <w:rsid w:val="0074681C"/>
    <w:rsid w:val="00747151"/>
    <w:rsid w:val="00750227"/>
    <w:rsid w:val="00756C74"/>
    <w:rsid w:val="00756CFA"/>
    <w:rsid w:val="007653D0"/>
    <w:rsid w:val="007727BC"/>
    <w:rsid w:val="00775F22"/>
    <w:rsid w:val="00780667"/>
    <w:rsid w:val="00781347"/>
    <w:rsid w:val="00784119"/>
    <w:rsid w:val="00787144"/>
    <w:rsid w:val="007874B0"/>
    <w:rsid w:val="007878E9"/>
    <w:rsid w:val="0079016F"/>
    <w:rsid w:val="00790470"/>
    <w:rsid w:val="00795D60"/>
    <w:rsid w:val="0079675F"/>
    <w:rsid w:val="0079679F"/>
    <w:rsid w:val="007A0F04"/>
    <w:rsid w:val="007A12B1"/>
    <w:rsid w:val="007A15CD"/>
    <w:rsid w:val="007A1767"/>
    <w:rsid w:val="007A6A9E"/>
    <w:rsid w:val="007B1784"/>
    <w:rsid w:val="007C0EED"/>
    <w:rsid w:val="007C4B6E"/>
    <w:rsid w:val="007D24AC"/>
    <w:rsid w:val="007D298F"/>
    <w:rsid w:val="007D5476"/>
    <w:rsid w:val="007E0DD8"/>
    <w:rsid w:val="007E75D6"/>
    <w:rsid w:val="007F2CFF"/>
    <w:rsid w:val="007F3993"/>
    <w:rsid w:val="007F65DF"/>
    <w:rsid w:val="00800847"/>
    <w:rsid w:val="00807646"/>
    <w:rsid w:val="0081083A"/>
    <w:rsid w:val="00812C9E"/>
    <w:rsid w:val="008137AF"/>
    <w:rsid w:val="008163DF"/>
    <w:rsid w:val="00820C23"/>
    <w:rsid w:val="0082116F"/>
    <w:rsid w:val="008259BF"/>
    <w:rsid w:val="00832D29"/>
    <w:rsid w:val="00837C3B"/>
    <w:rsid w:val="00840589"/>
    <w:rsid w:val="0084476A"/>
    <w:rsid w:val="00845028"/>
    <w:rsid w:val="008526F6"/>
    <w:rsid w:val="008547B7"/>
    <w:rsid w:val="008563DF"/>
    <w:rsid w:val="0086226C"/>
    <w:rsid w:val="00870F42"/>
    <w:rsid w:val="00873F8A"/>
    <w:rsid w:val="0087471E"/>
    <w:rsid w:val="008870F4"/>
    <w:rsid w:val="00887F28"/>
    <w:rsid w:val="008904F5"/>
    <w:rsid w:val="00890E58"/>
    <w:rsid w:val="0089150F"/>
    <w:rsid w:val="00891B88"/>
    <w:rsid w:val="00893D90"/>
    <w:rsid w:val="00893E3B"/>
    <w:rsid w:val="008942EC"/>
    <w:rsid w:val="008A3940"/>
    <w:rsid w:val="008A56E8"/>
    <w:rsid w:val="008B058D"/>
    <w:rsid w:val="008B280E"/>
    <w:rsid w:val="008B2ACE"/>
    <w:rsid w:val="008B2B37"/>
    <w:rsid w:val="008B30A5"/>
    <w:rsid w:val="008B6034"/>
    <w:rsid w:val="008C1A4B"/>
    <w:rsid w:val="008C23A3"/>
    <w:rsid w:val="008C25E2"/>
    <w:rsid w:val="008D0AD1"/>
    <w:rsid w:val="008D2E5F"/>
    <w:rsid w:val="008D6111"/>
    <w:rsid w:val="008D73D3"/>
    <w:rsid w:val="008E1A42"/>
    <w:rsid w:val="008E3B5C"/>
    <w:rsid w:val="008E4255"/>
    <w:rsid w:val="008E4D68"/>
    <w:rsid w:val="008E595E"/>
    <w:rsid w:val="008E7377"/>
    <w:rsid w:val="008E79FF"/>
    <w:rsid w:val="008F5E59"/>
    <w:rsid w:val="009038B5"/>
    <w:rsid w:val="0090419E"/>
    <w:rsid w:val="00904AA1"/>
    <w:rsid w:val="00911436"/>
    <w:rsid w:val="0091664C"/>
    <w:rsid w:val="0092080F"/>
    <w:rsid w:val="00921272"/>
    <w:rsid w:val="009254F7"/>
    <w:rsid w:val="00925645"/>
    <w:rsid w:val="00927944"/>
    <w:rsid w:val="00927954"/>
    <w:rsid w:val="00931DDA"/>
    <w:rsid w:val="00931EE1"/>
    <w:rsid w:val="009346F0"/>
    <w:rsid w:val="00934887"/>
    <w:rsid w:val="00940B6C"/>
    <w:rsid w:val="00941CB6"/>
    <w:rsid w:val="00943B8F"/>
    <w:rsid w:val="00943CC1"/>
    <w:rsid w:val="00944670"/>
    <w:rsid w:val="00944A77"/>
    <w:rsid w:val="00945317"/>
    <w:rsid w:val="00954F90"/>
    <w:rsid w:val="00956740"/>
    <w:rsid w:val="009576E9"/>
    <w:rsid w:val="00963654"/>
    <w:rsid w:val="00963A95"/>
    <w:rsid w:val="00964B28"/>
    <w:rsid w:val="00966372"/>
    <w:rsid w:val="00973338"/>
    <w:rsid w:val="00974A1B"/>
    <w:rsid w:val="009752C7"/>
    <w:rsid w:val="009759E3"/>
    <w:rsid w:val="00976BA2"/>
    <w:rsid w:val="00976F50"/>
    <w:rsid w:val="00977FF6"/>
    <w:rsid w:val="009813AB"/>
    <w:rsid w:val="009833DC"/>
    <w:rsid w:val="00983BA1"/>
    <w:rsid w:val="00986330"/>
    <w:rsid w:val="009874DF"/>
    <w:rsid w:val="00987EF4"/>
    <w:rsid w:val="00991C66"/>
    <w:rsid w:val="0099373C"/>
    <w:rsid w:val="00997017"/>
    <w:rsid w:val="009A1D74"/>
    <w:rsid w:val="009B1B7E"/>
    <w:rsid w:val="009B1F3E"/>
    <w:rsid w:val="009C07A7"/>
    <w:rsid w:val="009C1AFC"/>
    <w:rsid w:val="009C2008"/>
    <w:rsid w:val="009C529C"/>
    <w:rsid w:val="009C673E"/>
    <w:rsid w:val="009C69E8"/>
    <w:rsid w:val="009D02C0"/>
    <w:rsid w:val="009D20CF"/>
    <w:rsid w:val="009D419D"/>
    <w:rsid w:val="009D641F"/>
    <w:rsid w:val="009D7573"/>
    <w:rsid w:val="009D7DBD"/>
    <w:rsid w:val="009E09D0"/>
    <w:rsid w:val="009E2D27"/>
    <w:rsid w:val="009E4B4B"/>
    <w:rsid w:val="009F28BB"/>
    <w:rsid w:val="009F301F"/>
    <w:rsid w:val="009F41E2"/>
    <w:rsid w:val="00A00093"/>
    <w:rsid w:val="00A00C6C"/>
    <w:rsid w:val="00A02818"/>
    <w:rsid w:val="00A066C7"/>
    <w:rsid w:val="00A06D38"/>
    <w:rsid w:val="00A07B91"/>
    <w:rsid w:val="00A111CF"/>
    <w:rsid w:val="00A17126"/>
    <w:rsid w:val="00A2447B"/>
    <w:rsid w:val="00A26592"/>
    <w:rsid w:val="00A3181B"/>
    <w:rsid w:val="00A32ED4"/>
    <w:rsid w:val="00A34807"/>
    <w:rsid w:val="00A42570"/>
    <w:rsid w:val="00A42772"/>
    <w:rsid w:val="00A44285"/>
    <w:rsid w:val="00A44B08"/>
    <w:rsid w:val="00A473F7"/>
    <w:rsid w:val="00A510E5"/>
    <w:rsid w:val="00A56BD4"/>
    <w:rsid w:val="00A57160"/>
    <w:rsid w:val="00A61005"/>
    <w:rsid w:val="00A61052"/>
    <w:rsid w:val="00A63EF8"/>
    <w:rsid w:val="00A66F86"/>
    <w:rsid w:val="00A71675"/>
    <w:rsid w:val="00A752C0"/>
    <w:rsid w:val="00A83A11"/>
    <w:rsid w:val="00A84892"/>
    <w:rsid w:val="00A84ED3"/>
    <w:rsid w:val="00A86A97"/>
    <w:rsid w:val="00A910EF"/>
    <w:rsid w:val="00A92358"/>
    <w:rsid w:val="00A92CB1"/>
    <w:rsid w:val="00A930EA"/>
    <w:rsid w:val="00A94D89"/>
    <w:rsid w:val="00A96B2A"/>
    <w:rsid w:val="00A971E9"/>
    <w:rsid w:val="00A9744A"/>
    <w:rsid w:val="00AB29E2"/>
    <w:rsid w:val="00AB4CE9"/>
    <w:rsid w:val="00AB50D7"/>
    <w:rsid w:val="00AC35AB"/>
    <w:rsid w:val="00AD345F"/>
    <w:rsid w:val="00AE3A46"/>
    <w:rsid w:val="00AE4081"/>
    <w:rsid w:val="00AE44DC"/>
    <w:rsid w:val="00AF4B42"/>
    <w:rsid w:val="00AF65F1"/>
    <w:rsid w:val="00B00DCA"/>
    <w:rsid w:val="00B048E7"/>
    <w:rsid w:val="00B05E40"/>
    <w:rsid w:val="00B05FB0"/>
    <w:rsid w:val="00B065B6"/>
    <w:rsid w:val="00B07FBA"/>
    <w:rsid w:val="00B10569"/>
    <w:rsid w:val="00B219B7"/>
    <w:rsid w:val="00B22569"/>
    <w:rsid w:val="00B27D4D"/>
    <w:rsid w:val="00B300EE"/>
    <w:rsid w:val="00B3010C"/>
    <w:rsid w:val="00B37A93"/>
    <w:rsid w:val="00B402BD"/>
    <w:rsid w:val="00B42803"/>
    <w:rsid w:val="00B45741"/>
    <w:rsid w:val="00B4582B"/>
    <w:rsid w:val="00B47FCC"/>
    <w:rsid w:val="00B521B3"/>
    <w:rsid w:val="00B5288B"/>
    <w:rsid w:val="00B533D2"/>
    <w:rsid w:val="00B54289"/>
    <w:rsid w:val="00B549E3"/>
    <w:rsid w:val="00B575F0"/>
    <w:rsid w:val="00B61464"/>
    <w:rsid w:val="00B632FD"/>
    <w:rsid w:val="00B654EB"/>
    <w:rsid w:val="00B657E0"/>
    <w:rsid w:val="00B6627B"/>
    <w:rsid w:val="00B71A4A"/>
    <w:rsid w:val="00B73862"/>
    <w:rsid w:val="00B760E6"/>
    <w:rsid w:val="00B7686A"/>
    <w:rsid w:val="00B76946"/>
    <w:rsid w:val="00B76D2F"/>
    <w:rsid w:val="00B76ECA"/>
    <w:rsid w:val="00B81A4A"/>
    <w:rsid w:val="00B84128"/>
    <w:rsid w:val="00B84448"/>
    <w:rsid w:val="00B863DA"/>
    <w:rsid w:val="00B8796B"/>
    <w:rsid w:val="00B90F09"/>
    <w:rsid w:val="00B91C2F"/>
    <w:rsid w:val="00B91DFE"/>
    <w:rsid w:val="00B94251"/>
    <w:rsid w:val="00B96CD1"/>
    <w:rsid w:val="00BA1128"/>
    <w:rsid w:val="00BA1252"/>
    <w:rsid w:val="00BA246C"/>
    <w:rsid w:val="00BA5F39"/>
    <w:rsid w:val="00BA6ADD"/>
    <w:rsid w:val="00BB399B"/>
    <w:rsid w:val="00BB531E"/>
    <w:rsid w:val="00BB7DCB"/>
    <w:rsid w:val="00BC07A5"/>
    <w:rsid w:val="00BC5033"/>
    <w:rsid w:val="00BD0559"/>
    <w:rsid w:val="00BE23B0"/>
    <w:rsid w:val="00BE4BEA"/>
    <w:rsid w:val="00BF3992"/>
    <w:rsid w:val="00BF3AD1"/>
    <w:rsid w:val="00BF5011"/>
    <w:rsid w:val="00BF6062"/>
    <w:rsid w:val="00C05547"/>
    <w:rsid w:val="00C06968"/>
    <w:rsid w:val="00C10AF4"/>
    <w:rsid w:val="00C1392D"/>
    <w:rsid w:val="00C15674"/>
    <w:rsid w:val="00C20163"/>
    <w:rsid w:val="00C2156F"/>
    <w:rsid w:val="00C223A6"/>
    <w:rsid w:val="00C23281"/>
    <w:rsid w:val="00C2699D"/>
    <w:rsid w:val="00C33089"/>
    <w:rsid w:val="00C40A2E"/>
    <w:rsid w:val="00C41E46"/>
    <w:rsid w:val="00C449B2"/>
    <w:rsid w:val="00C51E87"/>
    <w:rsid w:val="00C556FC"/>
    <w:rsid w:val="00C558DC"/>
    <w:rsid w:val="00C6402B"/>
    <w:rsid w:val="00C731B0"/>
    <w:rsid w:val="00C77925"/>
    <w:rsid w:val="00C803AE"/>
    <w:rsid w:val="00C83642"/>
    <w:rsid w:val="00C85089"/>
    <w:rsid w:val="00C85ED5"/>
    <w:rsid w:val="00C90C4D"/>
    <w:rsid w:val="00C92FED"/>
    <w:rsid w:val="00CA1C4F"/>
    <w:rsid w:val="00CA2770"/>
    <w:rsid w:val="00CA40E0"/>
    <w:rsid w:val="00CB07E0"/>
    <w:rsid w:val="00CB5319"/>
    <w:rsid w:val="00CB53C3"/>
    <w:rsid w:val="00CB5F36"/>
    <w:rsid w:val="00CB7D66"/>
    <w:rsid w:val="00CC0081"/>
    <w:rsid w:val="00CC0FD8"/>
    <w:rsid w:val="00CC25E9"/>
    <w:rsid w:val="00CC36F6"/>
    <w:rsid w:val="00CC3755"/>
    <w:rsid w:val="00CC5938"/>
    <w:rsid w:val="00CC65E1"/>
    <w:rsid w:val="00CC6DF3"/>
    <w:rsid w:val="00CD0750"/>
    <w:rsid w:val="00CD2A87"/>
    <w:rsid w:val="00CD5C09"/>
    <w:rsid w:val="00CE0F89"/>
    <w:rsid w:val="00CE2147"/>
    <w:rsid w:val="00CE294B"/>
    <w:rsid w:val="00CE4C4D"/>
    <w:rsid w:val="00CE5DCC"/>
    <w:rsid w:val="00CF519F"/>
    <w:rsid w:val="00CF51F5"/>
    <w:rsid w:val="00D00E82"/>
    <w:rsid w:val="00D07C7B"/>
    <w:rsid w:val="00D1197B"/>
    <w:rsid w:val="00D235A0"/>
    <w:rsid w:val="00D272BA"/>
    <w:rsid w:val="00D30BF2"/>
    <w:rsid w:val="00D31D59"/>
    <w:rsid w:val="00D32C10"/>
    <w:rsid w:val="00D335FE"/>
    <w:rsid w:val="00D33871"/>
    <w:rsid w:val="00D40B2E"/>
    <w:rsid w:val="00D42671"/>
    <w:rsid w:val="00D44794"/>
    <w:rsid w:val="00D45654"/>
    <w:rsid w:val="00D459BF"/>
    <w:rsid w:val="00D51439"/>
    <w:rsid w:val="00D51FFD"/>
    <w:rsid w:val="00D555D2"/>
    <w:rsid w:val="00D606D4"/>
    <w:rsid w:val="00D64789"/>
    <w:rsid w:val="00D72606"/>
    <w:rsid w:val="00D75416"/>
    <w:rsid w:val="00D76CAD"/>
    <w:rsid w:val="00D80751"/>
    <w:rsid w:val="00D85367"/>
    <w:rsid w:val="00D855A8"/>
    <w:rsid w:val="00D85D37"/>
    <w:rsid w:val="00D87D88"/>
    <w:rsid w:val="00D91D4F"/>
    <w:rsid w:val="00D9230E"/>
    <w:rsid w:val="00D96B87"/>
    <w:rsid w:val="00DA0905"/>
    <w:rsid w:val="00DA0D76"/>
    <w:rsid w:val="00DA28B6"/>
    <w:rsid w:val="00DA33C7"/>
    <w:rsid w:val="00DB5A07"/>
    <w:rsid w:val="00DC0EF0"/>
    <w:rsid w:val="00DC41A3"/>
    <w:rsid w:val="00DC75C3"/>
    <w:rsid w:val="00DE0BD3"/>
    <w:rsid w:val="00DE19E9"/>
    <w:rsid w:val="00DE3330"/>
    <w:rsid w:val="00DE4FC3"/>
    <w:rsid w:val="00DF0708"/>
    <w:rsid w:val="00DF4CC3"/>
    <w:rsid w:val="00E0110A"/>
    <w:rsid w:val="00E05550"/>
    <w:rsid w:val="00E05CD4"/>
    <w:rsid w:val="00E14287"/>
    <w:rsid w:val="00E15446"/>
    <w:rsid w:val="00E15473"/>
    <w:rsid w:val="00E16AC8"/>
    <w:rsid w:val="00E20EA7"/>
    <w:rsid w:val="00E2115F"/>
    <w:rsid w:val="00E23241"/>
    <w:rsid w:val="00E25D90"/>
    <w:rsid w:val="00E47060"/>
    <w:rsid w:val="00E47F0D"/>
    <w:rsid w:val="00E5139D"/>
    <w:rsid w:val="00E51B48"/>
    <w:rsid w:val="00E52714"/>
    <w:rsid w:val="00E52B5D"/>
    <w:rsid w:val="00E53A43"/>
    <w:rsid w:val="00E54E23"/>
    <w:rsid w:val="00E55738"/>
    <w:rsid w:val="00E571D1"/>
    <w:rsid w:val="00E63734"/>
    <w:rsid w:val="00E661D4"/>
    <w:rsid w:val="00E67EEA"/>
    <w:rsid w:val="00E73254"/>
    <w:rsid w:val="00E758A9"/>
    <w:rsid w:val="00E7595C"/>
    <w:rsid w:val="00E82B02"/>
    <w:rsid w:val="00E84654"/>
    <w:rsid w:val="00E87061"/>
    <w:rsid w:val="00E92305"/>
    <w:rsid w:val="00E9495A"/>
    <w:rsid w:val="00E961E6"/>
    <w:rsid w:val="00E97C75"/>
    <w:rsid w:val="00EA3D0C"/>
    <w:rsid w:val="00EA41C3"/>
    <w:rsid w:val="00EB0530"/>
    <w:rsid w:val="00EB08BC"/>
    <w:rsid w:val="00EB1F9A"/>
    <w:rsid w:val="00EB2460"/>
    <w:rsid w:val="00EB599C"/>
    <w:rsid w:val="00EC6445"/>
    <w:rsid w:val="00ED3F21"/>
    <w:rsid w:val="00ED5BB4"/>
    <w:rsid w:val="00ED6ECE"/>
    <w:rsid w:val="00EE135B"/>
    <w:rsid w:val="00EE2163"/>
    <w:rsid w:val="00EE26ED"/>
    <w:rsid w:val="00EE2BA0"/>
    <w:rsid w:val="00EE3805"/>
    <w:rsid w:val="00EE46A6"/>
    <w:rsid w:val="00EE6188"/>
    <w:rsid w:val="00EE67C9"/>
    <w:rsid w:val="00EE6F58"/>
    <w:rsid w:val="00EF46E5"/>
    <w:rsid w:val="00EF5AAC"/>
    <w:rsid w:val="00EF669A"/>
    <w:rsid w:val="00F03B2D"/>
    <w:rsid w:val="00F04C3C"/>
    <w:rsid w:val="00F12B89"/>
    <w:rsid w:val="00F155DA"/>
    <w:rsid w:val="00F17B1D"/>
    <w:rsid w:val="00F239A1"/>
    <w:rsid w:val="00F35458"/>
    <w:rsid w:val="00F42696"/>
    <w:rsid w:val="00F44ECA"/>
    <w:rsid w:val="00F47EC9"/>
    <w:rsid w:val="00F51CDA"/>
    <w:rsid w:val="00F57CD3"/>
    <w:rsid w:val="00F60882"/>
    <w:rsid w:val="00F638E3"/>
    <w:rsid w:val="00F66B61"/>
    <w:rsid w:val="00F73091"/>
    <w:rsid w:val="00F752C4"/>
    <w:rsid w:val="00F76D0C"/>
    <w:rsid w:val="00F8041E"/>
    <w:rsid w:val="00F84B5C"/>
    <w:rsid w:val="00F85A44"/>
    <w:rsid w:val="00F87D17"/>
    <w:rsid w:val="00F90E74"/>
    <w:rsid w:val="00F91FBC"/>
    <w:rsid w:val="00F92145"/>
    <w:rsid w:val="00F93F93"/>
    <w:rsid w:val="00F979F3"/>
    <w:rsid w:val="00F97E59"/>
    <w:rsid w:val="00FA44BA"/>
    <w:rsid w:val="00FB0A50"/>
    <w:rsid w:val="00FB1C68"/>
    <w:rsid w:val="00FB777B"/>
    <w:rsid w:val="00FC1525"/>
    <w:rsid w:val="00FC160B"/>
    <w:rsid w:val="00FC653A"/>
    <w:rsid w:val="00FD021F"/>
    <w:rsid w:val="00FD3131"/>
    <w:rsid w:val="00FD4A92"/>
    <w:rsid w:val="00FE0014"/>
    <w:rsid w:val="00FE2200"/>
    <w:rsid w:val="00FE6198"/>
    <w:rsid w:val="00FF08C7"/>
    <w:rsid w:val="00FF0D8C"/>
    <w:rsid w:val="00FF1BFB"/>
    <w:rsid w:val="00FF1CD4"/>
    <w:rsid w:val="00FF1CE7"/>
    <w:rsid w:val="00FF4F8B"/>
    <w:rsid w:val="00FF70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7C08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BA5F39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rsid w:val="00AD345F"/>
    <w:pPr>
      <w:spacing w:after="0" w:line="240" w:lineRule="auto"/>
    </w:pPr>
    <w:rPr>
      <w:rFonts w:cs="Times New Roman"/>
      <w:sz w:val="20"/>
      <w:szCs w:val="20"/>
      <w:lang w:eastAsia="ru-RU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AD345F"/>
    <w:rPr>
      <w:rFonts w:cs="Times New Roman"/>
      <w:sz w:val="20"/>
    </w:rPr>
  </w:style>
  <w:style w:type="character" w:styleId="FootnoteReference">
    <w:name w:val="footnote reference"/>
    <w:basedOn w:val="DefaultParagraphFont"/>
    <w:uiPriority w:val="99"/>
    <w:semiHidden/>
    <w:rsid w:val="00AD345F"/>
    <w:rPr>
      <w:rFonts w:cs="Times New Roman"/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rsid w:val="003726F0"/>
    <w:pPr>
      <w:spacing w:after="0" w:line="240" w:lineRule="auto"/>
    </w:pPr>
    <w:rPr>
      <w:rFonts w:cs="Times New Roman"/>
      <w:sz w:val="20"/>
      <w:szCs w:val="20"/>
      <w:lang w:eastAsia="ru-RU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3726F0"/>
    <w:rPr>
      <w:rFonts w:cs="Times New Roman"/>
      <w:sz w:val="20"/>
    </w:rPr>
  </w:style>
  <w:style w:type="character" w:styleId="EndnoteReference">
    <w:name w:val="endnote reference"/>
    <w:basedOn w:val="DefaultParagraphFont"/>
    <w:uiPriority w:val="99"/>
    <w:semiHidden/>
    <w:rsid w:val="003726F0"/>
    <w:rPr>
      <w:rFonts w:cs="Times New Roman"/>
      <w:vertAlign w:val="superscript"/>
    </w:rPr>
  </w:style>
  <w:style w:type="paragraph" w:styleId="BodyText2">
    <w:name w:val="Body Text 2"/>
    <w:basedOn w:val="Normal"/>
    <w:link w:val="BodyText2Char"/>
    <w:uiPriority w:val="99"/>
    <w:rsid w:val="00890E58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hAnsi="Times New Roman" w:cs="Times New Roman"/>
      <w:iCs/>
      <w:sz w:val="24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662534"/>
    <w:rPr>
      <w:rFonts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2447</TotalTime>
  <Pages>2</Pages>
  <Words>416</Words>
  <Characters>2376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 о доходах, расходах, об имуществе </dc:title>
  <dc:subject/>
  <dc:creator>S.KONOV</dc:creator>
  <cp:keywords/>
  <dc:description/>
  <cp:lastModifiedBy>User</cp:lastModifiedBy>
  <cp:revision>579</cp:revision>
  <cp:lastPrinted>2015-05-12T11:57:00Z</cp:lastPrinted>
  <dcterms:created xsi:type="dcterms:W3CDTF">2014-02-25T04:42:00Z</dcterms:created>
  <dcterms:modified xsi:type="dcterms:W3CDTF">2015-05-13T07:31:00Z</dcterms:modified>
</cp:coreProperties>
</file>